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DA3A37" w14:textId="3AC70727" w:rsidR="002F24BD" w:rsidRPr="00B85B3D" w:rsidRDefault="00BC6CC0" w:rsidP="00BC6CC0">
      <w:pPr>
        <w:pStyle w:val="Kop1"/>
        <w:rPr>
          <w:rFonts w:ascii="Poppins" w:hAnsi="Poppins"/>
          <w:color w:val="173395"/>
          <w:sz w:val="30"/>
          <w:szCs w:val="30"/>
        </w:rPr>
      </w:pPr>
      <w:r w:rsidRPr="00B85B3D">
        <w:rPr>
          <w:rFonts w:ascii="Poppins" w:hAnsi="Poppins"/>
          <w:color w:val="173395"/>
          <w:sz w:val="30"/>
          <w:szCs w:val="30"/>
        </w:rPr>
        <w:t>Aanmeldformulier onderzoeken</w:t>
      </w:r>
    </w:p>
    <w:p w14:paraId="767F87EA" w14:textId="77777777" w:rsidR="00BC6CC0" w:rsidRPr="00B85B3D" w:rsidRDefault="00BC6CC0" w:rsidP="00BC6CC0">
      <w:pPr>
        <w:rPr>
          <w:rFonts w:ascii="Poppins" w:hAnsi="Poppins" w:cs="Poppins"/>
        </w:rPr>
      </w:pPr>
    </w:p>
    <w:p w14:paraId="464ABB56" w14:textId="77BB6130" w:rsidR="00BC6CC0" w:rsidRPr="00BC6CC0" w:rsidRDefault="00AB1CA5" w:rsidP="00BC6CC0">
      <w:pPr>
        <w:rPr>
          <w:rFonts w:ascii="Poppins" w:hAnsi="Poppins" w:cs="Poppins"/>
        </w:rPr>
      </w:pPr>
      <w:r w:rsidRPr="00AB1CA5">
        <w:rPr>
          <w:rFonts w:ascii="Poppins" w:hAnsi="Poppins" w:cs="Poppins"/>
          <w:color w:val="173395"/>
        </w:rPr>
        <w:t xml:space="preserve">De </w:t>
      </w:r>
      <w:proofErr w:type="spellStart"/>
      <w:r w:rsidRPr="00AB1CA5">
        <w:rPr>
          <w:rFonts w:ascii="Poppins" w:hAnsi="Poppins" w:cs="Poppins"/>
          <w:color w:val="173395"/>
        </w:rPr>
        <w:t>KennisHub</w:t>
      </w:r>
      <w:proofErr w:type="spellEnd"/>
      <w:r w:rsidRPr="00AB1CA5">
        <w:rPr>
          <w:rFonts w:ascii="Poppins" w:hAnsi="Poppins" w:cs="Poppins"/>
          <w:color w:val="173395"/>
        </w:rPr>
        <w:t xml:space="preserve"> palliatieve zorg biedt een actueel overzicht van de lopende en afgeronde</w:t>
      </w:r>
      <w:r w:rsidR="00B85B3D" w:rsidRPr="00B85B3D">
        <w:rPr>
          <w:rFonts w:ascii="Poppins" w:hAnsi="Poppins" w:cs="Poppins"/>
          <w:noProof/>
          <w:color w:val="173395"/>
        </w:rPr>
        <mc:AlternateContent>
          <mc:Choice Requires="wps">
            <w:drawing>
              <wp:anchor distT="45720" distB="45720" distL="114300" distR="114300" simplePos="0" relativeHeight="251665408" behindDoc="0" locked="0" layoutInCell="1" allowOverlap="1" wp14:anchorId="0BBB9EF2" wp14:editId="222A2617">
                <wp:simplePos x="0" y="0"/>
                <wp:positionH relativeFrom="margin">
                  <wp:align>right</wp:align>
                </wp:positionH>
                <wp:positionV relativeFrom="paragraph">
                  <wp:posOffset>1298575</wp:posOffset>
                </wp:positionV>
                <wp:extent cx="5737860" cy="1404620"/>
                <wp:effectExtent l="0" t="0" r="15240" b="139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1404620"/>
                        </a:xfrm>
                        <a:prstGeom prst="rect">
                          <a:avLst/>
                        </a:prstGeom>
                        <a:solidFill>
                          <a:srgbClr val="D2E1FF"/>
                        </a:solidFill>
                        <a:ln w="9525">
                          <a:solidFill>
                            <a:srgbClr val="D2E1FF"/>
                          </a:solidFill>
                          <a:miter lim="800000"/>
                          <a:headEnd/>
                          <a:tailEnd/>
                        </a:ln>
                      </wps:spPr>
                      <wps:txbx>
                        <w:txbxContent>
                          <w:p w14:paraId="4CBE800F" w14:textId="6C5575C5" w:rsidR="00B85B3D" w:rsidRDefault="00B85B3D">
                            <w:r w:rsidRPr="00B85B3D">
                              <w:rPr>
                                <w:rFonts w:ascii="Poppins" w:hAnsi="Poppins" w:cs="Poppins"/>
                                <w:color w:val="173395"/>
                              </w:rPr>
                              <w:t>In de vragen wordt gerefereerd naar de domeinen van het Kwaliteitskader Palliatieve zorg Nederland. </w:t>
                            </w:r>
                            <w:hyperlink r:id="rId10" w:tgtFrame="_blank" w:history="1">
                              <w:r w:rsidRPr="00B85B3D">
                                <w:rPr>
                                  <w:rStyle w:val="Hyperlink"/>
                                  <w:rFonts w:ascii="Poppins" w:hAnsi="Poppins" w:cs="Poppins"/>
                                </w:rPr>
                                <w:t>Je vindt het Kwaliteitskader hier</w:t>
                              </w:r>
                            </w:hyperlink>
                            <w:r w:rsidRPr="00B85B3D">
                              <w:rPr>
                                <w:rFonts w:ascii="Poppins" w:hAnsi="Poppins" w:cs="Poppin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BB9EF2" id="_x0000_t202" coordsize="21600,21600" o:spt="202" path="m,l,21600r21600,l21600,xe">
                <v:stroke joinstyle="miter"/>
                <v:path gradientshapeok="t" o:connecttype="rect"/>
              </v:shapetype>
              <v:shape id="Tekstvak 2" o:spid="_x0000_s1026" type="#_x0000_t202" style="position:absolute;margin-left:400.6pt;margin-top:102.25pt;width:451.8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" fillcolor="#d2e1ff" strokecolor="#d2e1ff">
                <v:textbox style="mso-fit-shape-to-text:t">
                  <w:txbxContent>
                    <w:p w14:paraId="4CBE800F" w14:textId="6C5575C5" w:rsidR="00B85B3D" w:rsidRDefault="00B85B3D">
                      <w:r w:rsidRPr="00B85B3D">
                        <w:rPr>
                          <w:rFonts w:ascii="Poppins" w:hAnsi="Poppins" w:cs="Poppins"/>
                          <w:color w:val="173395"/>
                        </w:rPr>
                        <w:t>In de vragen wordt gerefereerd naar de domeinen van het Kwaliteitskader Palliatieve zorg Nederland. </w:t>
                      </w:r>
                      <w:hyperlink r:id="rId11" w:tgtFrame="_blank" w:history="1">
                        <w:r w:rsidRPr="00B85B3D">
                          <w:rPr>
                            <w:rStyle w:val="Hyperlink"/>
                            <w:rFonts w:ascii="Poppins" w:hAnsi="Poppins" w:cs="Poppins"/>
                          </w:rPr>
                          <w:t>Je vindt het Kwaliteitskader hier</w:t>
                        </w:r>
                      </w:hyperlink>
                      <w:r w:rsidRPr="00B85B3D">
                        <w:rPr>
                          <w:rFonts w:ascii="Poppins" w:hAnsi="Poppins" w:cs="Poppins"/>
                        </w:rPr>
                        <w:t>.</w:t>
                      </w:r>
                    </w:p>
                  </w:txbxContent>
                </v:textbox>
                <w10:wrap type="square" anchorx="margin"/>
              </v:shape>
            </w:pict>
          </mc:Fallback>
        </mc:AlternateContent>
      </w:r>
      <w:r>
        <w:rPr>
          <w:rFonts w:ascii="Poppins" w:hAnsi="Poppins" w:cs="Poppins"/>
          <w:color w:val="173395"/>
        </w:rPr>
        <w:t xml:space="preserve"> </w:t>
      </w:r>
      <w:r w:rsidR="00BC6CC0" w:rsidRPr="00BC6CC0">
        <w:rPr>
          <w:rFonts w:ascii="Poppins" w:hAnsi="Poppins" w:cs="Poppins"/>
          <w:color w:val="173395"/>
        </w:rPr>
        <w:t xml:space="preserve">onderzoeken in de palliatieve zorg in Nederland, om zo bij te dragen aan het beter vindbaar maken van de waardevolle kennis uit wetenschappelijk onderzoek, voor onderzoekers én zorgprofessionals. Zo draagt de </w:t>
      </w:r>
      <w:proofErr w:type="spellStart"/>
      <w:r w:rsidR="00BC6CC0" w:rsidRPr="00BC6CC0">
        <w:rPr>
          <w:rFonts w:ascii="Poppins" w:hAnsi="Poppins" w:cs="Poppins"/>
          <w:color w:val="173395"/>
        </w:rPr>
        <w:t>KennisHub</w:t>
      </w:r>
      <w:proofErr w:type="spellEnd"/>
      <w:r w:rsidR="00BC6CC0" w:rsidRPr="00BC6CC0">
        <w:rPr>
          <w:rFonts w:ascii="Poppins" w:hAnsi="Poppins" w:cs="Poppins"/>
          <w:color w:val="173395"/>
        </w:rPr>
        <w:t xml:space="preserve"> bij aan 1) het verspreiden van kennis en 2) het faciliteren van samenwerkingen ten behoeve van implementatie in de Nederlandse gezondheidszorg.</w:t>
      </w:r>
    </w:p>
    <w:p w14:paraId="7B2847D3" w14:textId="5549B795" w:rsidR="00BC6CC0" w:rsidRPr="00B85B3D" w:rsidRDefault="00BC6CC0" w:rsidP="00BC6CC0">
      <w:pPr>
        <w:rPr>
          <w:rFonts w:ascii="Poppins" w:hAnsi="Poppins" w:cs="Poppins"/>
          <w:i/>
          <w:iCs/>
          <w:color w:val="173395"/>
        </w:rPr>
      </w:pPr>
      <w:r w:rsidRPr="00B85B3D">
        <w:rPr>
          <w:rFonts w:ascii="Poppins" w:hAnsi="Poppins" w:cs="Poppins"/>
          <w:i/>
          <w:iCs/>
          <w:color w:val="173395"/>
        </w:rPr>
        <w:t>Vul alle velden in het Nederlands in. De vragen met een * zijn verplicht.</w:t>
      </w:r>
    </w:p>
    <w:p w14:paraId="600EEA4E" w14:textId="77777777" w:rsidR="00BC6CC0" w:rsidRPr="00B85B3D" w:rsidRDefault="00BC6CC0" w:rsidP="00BC6CC0">
      <w:pPr>
        <w:rPr>
          <w:rFonts w:ascii="Poppins" w:hAnsi="Poppins" w:cs="Poppins"/>
          <w:i/>
          <w:iCs/>
        </w:rPr>
      </w:pPr>
    </w:p>
    <w:p w14:paraId="1BD1CD72" w14:textId="36BFBEE1" w:rsidR="00BC6CC0" w:rsidRPr="00B85B3D" w:rsidRDefault="00B85B3D" w:rsidP="00BC6CC0">
      <w:pPr>
        <w:pStyle w:val="Kop2"/>
        <w:rPr>
          <w:rFonts w:ascii="Poppins" w:hAnsi="Poppins" w:cs="Poppins"/>
          <w:color w:val="FF89BC"/>
        </w:rPr>
      </w:pPr>
      <w:r>
        <w:rPr>
          <w:rFonts w:ascii="Poppins" w:hAnsi="Poppins" w:cs="Poppins"/>
          <w:color w:val="FF89BC"/>
        </w:rPr>
        <w:t xml:space="preserve">1. </w:t>
      </w:r>
      <w:r w:rsidR="00BC6CC0" w:rsidRPr="00B85B3D">
        <w:rPr>
          <w:rFonts w:ascii="Poppins" w:hAnsi="Poppins" w:cs="Poppins"/>
          <w:color w:val="FF89BC"/>
        </w:rPr>
        <w:t>Inhoudelijke gegevens</w:t>
      </w:r>
    </w:p>
    <w:p w14:paraId="2D870B1C" w14:textId="382590CF" w:rsidR="00BC6CC0" w:rsidRPr="00B85B3D" w:rsidRDefault="00BC6CC0" w:rsidP="00BC6CC0">
      <w:pPr>
        <w:rPr>
          <w:rFonts w:ascii="Poppins" w:hAnsi="Poppins" w:cs="Poppins"/>
        </w:rPr>
      </w:pPr>
    </w:p>
    <w:p w14:paraId="1BFA089F" w14:textId="7D35E4C0" w:rsidR="00BC6CC0" w:rsidRPr="00B85B3D" w:rsidRDefault="00B85B3D"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667456" behindDoc="0" locked="0" layoutInCell="1" allowOverlap="1" wp14:anchorId="46120B11" wp14:editId="2A8E482F">
                <wp:simplePos x="0" y="0"/>
                <wp:positionH relativeFrom="margin">
                  <wp:align>right</wp:align>
                </wp:positionH>
                <wp:positionV relativeFrom="paragraph">
                  <wp:posOffset>256540</wp:posOffset>
                </wp:positionV>
                <wp:extent cx="5730240" cy="289560"/>
                <wp:effectExtent l="0" t="0" r="22860" b="15240"/>
                <wp:wrapSquare wrapText="bothSides"/>
                <wp:docPr id="20943853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06F725AD" w14:textId="7093EA56" w:rsidR="00B85B3D" w:rsidRDefault="00B85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20B11" id="_x0000_s1027" type="#_x0000_t202" style="position:absolute;margin-left:400pt;margin-top:20.2pt;width:451.2pt;height:22.8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" strokecolor="#173395">
                <v:textbox>
                  <w:txbxContent>
                    <w:p w14:paraId="06F725AD" w14:textId="7093EA56" w:rsidR="00B85B3D" w:rsidRDefault="00B85B3D"/>
                  </w:txbxContent>
                </v:textbox>
                <w10:wrap type="square" anchorx="margin"/>
              </v:shape>
            </w:pict>
          </mc:Fallback>
        </mc:AlternateContent>
      </w:r>
      <w:r w:rsidR="00BC6CC0" w:rsidRPr="00B85B3D">
        <w:rPr>
          <w:rFonts w:ascii="Poppins" w:hAnsi="Poppins" w:cs="Poppins"/>
          <w:b/>
          <w:bCs/>
          <w:color w:val="173395"/>
        </w:rPr>
        <w:t>Wat is de titel van het onderzoeksproject?*</w:t>
      </w:r>
    </w:p>
    <w:p w14:paraId="64C39F38" w14:textId="0EA17B1F" w:rsidR="00BC6CC0" w:rsidRPr="00B85B3D" w:rsidRDefault="00B85B3D"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669504" behindDoc="0" locked="0" layoutInCell="1" allowOverlap="1" wp14:anchorId="4280A1D9" wp14:editId="7B92012D">
                <wp:simplePos x="0" y="0"/>
                <wp:positionH relativeFrom="margin">
                  <wp:align>left</wp:align>
                </wp:positionH>
                <wp:positionV relativeFrom="paragraph">
                  <wp:posOffset>668020</wp:posOffset>
                </wp:positionV>
                <wp:extent cx="5730240" cy="289560"/>
                <wp:effectExtent l="0" t="0" r="22860" b="15240"/>
                <wp:wrapSquare wrapText="bothSides"/>
                <wp:docPr id="12643754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0B147AEB" w14:textId="77777777" w:rsidR="00B85B3D" w:rsidRDefault="00B85B3D" w:rsidP="00B85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0A1D9" id="_x0000_s1028" type="#_x0000_t202" style="position:absolute;margin-left:0;margin-top:52.6pt;width:451.2pt;height:22.8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x5zGAIAACY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" strokecolor="#173395">
                <v:textbox>
                  <w:txbxContent>
                    <w:p w14:paraId="0B147AEB" w14:textId="77777777" w:rsidR="00B85B3D" w:rsidRDefault="00B85B3D" w:rsidP="00B85B3D"/>
                  </w:txbxContent>
                </v:textbox>
                <w10:wrap type="square" anchorx="margin"/>
              </v:shape>
            </w:pict>
          </mc:Fallback>
        </mc:AlternateContent>
      </w:r>
      <w:r w:rsidR="00BC6CC0" w:rsidRPr="00B85B3D">
        <w:rPr>
          <w:rFonts w:ascii="Poppins" w:hAnsi="Poppins" w:cs="Poppins"/>
          <w:b/>
          <w:bCs/>
          <w:color w:val="173395"/>
        </w:rPr>
        <w:t>Wat is het startjaar van het onderzoeksproject?*</w:t>
      </w:r>
    </w:p>
    <w:p w14:paraId="45B528AA" w14:textId="63FCFD65" w:rsidR="00BC6CC0" w:rsidRPr="00B85B3D" w:rsidRDefault="00B85B3D"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671552" behindDoc="0" locked="0" layoutInCell="1" allowOverlap="1" wp14:anchorId="559489F9" wp14:editId="093A7651">
                <wp:simplePos x="0" y="0"/>
                <wp:positionH relativeFrom="margin">
                  <wp:posOffset>15240</wp:posOffset>
                </wp:positionH>
                <wp:positionV relativeFrom="paragraph">
                  <wp:posOffset>655320</wp:posOffset>
                </wp:positionV>
                <wp:extent cx="5730240" cy="289560"/>
                <wp:effectExtent l="0" t="0" r="22860" b="15240"/>
                <wp:wrapSquare wrapText="bothSides"/>
                <wp:docPr id="53983997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411DA4BC" w14:textId="77777777" w:rsidR="00B85B3D" w:rsidRDefault="00B85B3D" w:rsidP="00B85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489F9" id="_x0000_s1029" type="#_x0000_t202" style="position:absolute;margin-left:1.2pt;margin-top:51.6pt;width:451.2pt;height:22.8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HCFGQIAACY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" strokecolor="#173395">
                <v:textbox>
                  <w:txbxContent>
                    <w:p w14:paraId="411DA4BC" w14:textId="77777777" w:rsidR="00B85B3D" w:rsidRDefault="00B85B3D" w:rsidP="00B85B3D"/>
                  </w:txbxContent>
                </v:textbox>
                <w10:wrap type="square" anchorx="margin"/>
              </v:shape>
            </w:pict>
          </mc:Fallback>
        </mc:AlternateContent>
      </w:r>
      <w:r w:rsidR="00BC6CC0" w:rsidRPr="00B85B3D">
        <w:rPr>
          <w:rFonts w:ascii="Poppins" w:hAnsi="Poppins" w:cs="Poppins"/>
          <w:b/>
          <w:bCs/>
          <w:color w:val="173395"/>
        </w:rPr>
        <w:t>Wat is het eindjaar van het onderzoeksproject?*</w:t>
      </w:r>
    </w:p>
    <w:p w14:paraId="54D6B069" w14:textId="0CBEB6DA" w:rsidR="00BC6CC0" w:rsidRPr="00B85B3D" w:rsidRDefault="00B85B3D" w:rsidP="00BC6CC0">
      <w:pPr>
        <w:rPr>
          <w:rFonts w:ascii="Poppins" w:hAnsi="Poppins" w:cs="Poppins"/>
          <w:color w:val="173395"/>
          <w:sz w:val="14"/>
          <w:szCs w:val="14"/>
        </w:rPr>
      </w:pPr>
      <w:r w:rsidRPr="00B85B3D">
        <w:rPr>
          <w:rFonts w:ascii="Poppins" w:hAnsi="Poppins" w:cs="Poppins"/>
          <w:color w:val="173395"/>
          <w:sz w:val="14"/>
          <w:szCs w:val="14"/>
        </w:rPr>
        <w:t>Is de einddatum (nog) niet bekend? Vul dan 9999 in</w:t>
      </w:r>
    </w:p>
    <w:p w14:paraId="01CB3129" w14:textId="77777777" w:rsidR="00B85B3D" w:rsidRPr="00B85B3D" w:rsidRDefault="00B85B3D" w:rsidP="00BC6CC0">
      <w:pPr>
        <w:rPr>
          <w:rFonts w:ascii="Poppins" w:hAnsi="Poppins" w:cs="Poppins"/>
          <w:b/>
          <w:bCs/>
          <w:color w:val="173395"/>
        </w:rPr>
      </w:pPr>
    </w:p>
    <w:p w14:paraId="225D81C0" w14:textId="57A66A56" w:rsidR="00BC6CC0" w:rsidRPr="00B85B3D" w:rsidRDefault="00BC6CC0" w:rsidP="00BC6CC0">
      <w:pPr>
        <w:rPr>
          <w:rFonts w:ascii="Poppins" w:hAnsi="Poppins" w:cs="Poppins"/>
          <w:b/>
          <w:bCs/>
          <w:color w:val="173395"/>
        </w:rPr>
      </w:pPr>
      <w:r w:rsidRPr="00B85B3D">
        <w:rPr>
          <w:rFonts w:ascii="Poppins" w:hAnsi="Poppins" w:cs="Poppins"/>
          <w:b/>
          <w:bCs/>
          <w:color w:val="173395"/>
        </w:rPr>
        <w:t>Over welke doelgroep(en) gaat het onderzoeksproject?*</w:t>
      </w:r>
    </w:p>
    <w:p w14:paraId="3BC72D0E" w14:textId="77777777" w:rsidR="00BC6CC0" w:rsidRPr="00B85B3D" w:rsidRDefault="00BC6CC0" w:rsidP="00BC6CC0">
      <w:pPr>
        <w:pStyle w:val="Lijstalinea"/>
        <w:numPr>
          <w:ilvl w:val="0"/>
          <w:numId w:val="1"/>
        </w:numPr>
        <w:rPr>
          <w:rFonts w:ascii="Poppins" w:hAnsi="Poppins" w:cs="Poppins"/>
          <w:color w:val="173395"/>
        </w:rPr>
      </w:pPr>
      <w:r w:rsidRPr="00B85B3D">
        <w:rPr>
          <w:rFonts w:ascii="Poppins" w:hAnsi="Poppins" w:cs="Poppins"/>
          <w:color w:val="173395"/>
        </w:rPr>
        <w:t>Baby's/pasgeborenen</w:t>
      </w:r>
    </w:p>
    <w:p w14:paraId="63184EFF" w14:textId="46CA5B18" w:rsidR="00BC6CC0" w:rsidRPr="00B85B3D" w:rsidRDefault="00BC6CC0" w:rsidP="00BC6CC0">
      <w:pPr>
        <w:pStyle w:val="Lijstalinea"/>
        <w:numPr>
          <w:ilvl w:val="0"/>
          <w:numId w:val="1"/>
        </w:numPr>
        <w:rPr>
          <w:rFonts w:ascii="Poppins" w:hAnsi="Poppins" w:cs="Poppins"/>
          <w:color w:val="173395"/>
        </w:rPr>
      </w:pPr>
      <w:r w:rsidRPr="00B85B3D">
        <w:rPr>
          <w:rFonts w:ascii="Poppins" w:hAnsi="Poppins" w:cs="Poppins"/>
          <w:color w:val="173395"/>
        </w:rPr>
        <w:t>Kinderen (1-11)</w:t>
      </w:r>
    </w:p>
    <w:p w14:paraId="369B6F78" w14:textId="69C98E84" w:rsidR="00BC6CC0" w:rsidRPr="00B85B3D" w:rsidRDefault="00BC6CC0" w:rsidP="00BC6CC0">
      <w:pPr>
        <w:pStyle w:val="Lijstalinea"/>
        <w:numPr>
          <w:ilvl w:val="0"/>
          <w:numId w:val="1"/>
        </w:numPr>
        <w:rPr>
          <w:rFonts w:ascii="Poppins" w:hAnsi="Poppins" w:cs="Poppins"/>
          <w:color w:val="173395"/>
        </w:rPr>
      </w:pPr>
      <w:r w:rsidRPr="00B85B3D">
        <w:rPr>
          <w:rFonts w:ascii="Poppins" w:hAnsi="Poppins" w:cs="Poppins"/>
          <w:color w:val="173395"/>
        </w:rPr>
        <w:t>Jongeren (12-17)</w:t>
      </w:r>
    </w:p>
    <w:p w14:paraId="0410187A" w14:textId="3B39BE7B" w:rsidR="00BC6CC0" w:rsidRPr="00B85B3D" w:rsidRDefault="00BC6CC0" w:rsidP="00BC6CC0">
      <w:pPr>
        <w:pStyle w:val="Lijstalinea"/>
        <w:numPr>
          <w:ilvl w:val="0"/>
          <w:numId w:val="1"/>
        </w:numPr>
        <w:rPr>
          <w:rFonts w:ascii="Poppins" w:hAnsi="Poppins" w:cs="Poppins"/>
          <w:color w:val="173395"/>
        </w:rPr>
      </w:pPr>
      <w:r w:rsidRPr="00B85B3D">
        <w:rPr>
          <w:rFonts w:ascii="Poppins" w:hAnsi="Poppins" w:cs="Poppins"/>
          <w:color w:val="173395"/>
        </w:rPr>
        <w:t>Jongvolwassenen</w:t>
      </w:r>
    </w:p>
    <w:p w14:paraId="7887B78A" w14:textId="4404FE4B" w:rsidR="00BC6CC0" w:rsidRPr="00B85B3D" w:rsidRDefault="00BC6CC0" w:rsidP="00BC6CC0">
      <w:pPr>
        <w:pStyle w:val="Lijstalinea"/>
        <w:numPr>
          <w:ilvl w:val="0"/>
          <w:numId w:val="1"/>
        </w:numPr>
        <w:rPr>
          <w:rFonts w:ascii="Poppins" w:hAnsi="Poppins" w:cs="Poppins"/>
          <w:color w:val="173395"/>
        </w:rPr>
      </w:pPr>
      <w:r w:rsidRPr="00B85B3D">
        <w:rPr>
          <w:rFonts w:ascii="Poppins" w:hAnsi="Poppins" w:cs="Poppins"/>
          <w:color w:val="173395"/>
        </w:rPr>
        <w:t>Volwassenen</w:t>
      </w:r>
    </w:p>
    <w:p w14:paraId="09992452" w14:textId="1DCD95C4" w:rsidR="00BC6CC0" w:rsidRPr="00B85B3D" w:rsidRDefault="00BC6CC0" w:rsidP="00BC6CC0">
      <w:pPr>
        <w:pStyle w:val="Lijstalinea"/>
        <w:numPr>
          <w:ilvl w:val="0"/>
          <w:numId w:val="1"/>
        </w:numPr>
        <w:rPr>
          <w:rFonts w:ascii="Poppins" w:hAnsi="Poppins" w:cs="Poppins"/>
          <w:color w:val="173395"/>
        </w:rPr>
      </w:pPr>
      <w:r w:rsidRPr="00B85B3D">
        <w:rPr>
          <w:rFonts w:ascii="Poppins" w:hAnsi="Poppins" w:cs="Poppins"/>
          <w:color w:val="173395"/>
        </w:rPr>
        <w:t>Ouderen</w:t>
      </w:r>
    </w:p>
    <w:p w14:paraId="53130294" w14:textId="08FAD288" w:rsidR="00BC6CC0" w:rsidRPr="00B85B3D" w:rsidRDefault="00BC6CC0" w:rsidP="00BC6CC0">
      <w:pPr>
        <w:pStyle w:val="Lijstalinea"/>
        <w:numPr>
          <w:ilvl w:val="0"/>
          <w:numId w:val="1"/>
        </w:numPr>
        <w:rPr>
          <w:rFonts w:ascii="Poppins" w:hAnsi="Poppins" w:cs="Poppins"/>
          <w:color w:val="173395"/>
        </w:rPr>
      </w:pPr>
      <w:r w:rsidRPr="00B85B3D">
        <w:rPr>
          <w:rFonts w:ascii="Poppins" w:hAnsi="Poppins" w:cs="Poppins"/>
          <w:color w:val="173395"/>
        </w:rPr>
        <w:t>Mensen met psychiatrische aandoeningen</w:t>
      </w:r>
    </w:p>
    <w:p w14:paraId="1B56C8BA" w14:textId="3355E2C4" w:rsidR="00BC6CC0" w:rsidRPr="00B85B3D" w:rsidRDefault="00BC6CC0" w:rsidP="00BC6CC0">
      <w:pPr>
        <w:pStyle w:val="Lijstalinea"/>
        <w:numPr>
          <w:ilvl w:val="0"/>
          <w:numId w:val="1"/>
        </w:numPr>
        <w:rPr>
          <w:rFonts w:ascii="Poppins" w:hAnsi="Poppins" w:cs="Poppins"/>
          <w:color w:val="173395"/>
        </w:rPr>
      </w:pPr>
      <w:r w:rsidRPr="00B85B3D">
        <w:rPr>
          <w:rFonts w:ascii="Poppins" w:hAnsi="Poppins" w:cs="Poppins"/>
          <w:color w:val="173395"/>
        </w:rPr>
        <w:t>Mensen met een verstandelijke beperking</w:t>
      </w:r>
    </w:p>
    <w:p w14:paraId="6B5F3CB1" w14:textId="796181E1" w:rsidR="00BC6CC0" w:rsidRPr="00B85B3D" w:rsidRDefault="00BC6CC0" w:rsidP="00BC6CC0">
      <w:pPr>
        <w:pStyle w:val="Lijstalinea"/>
        <w:numPr>
          <w:ilvl w:val="0"/>
          <w:numId w:val="1"/>
        </w:numPr>
        <w:rPr>
          <w:rFonts w:ascii="Poppins" w:hAnsi="Poppins" w:cs="Poppins"/>
          <w:color w:val="173395"/>
        </w:rPr>
      </w:pPr>
      <w:r w:rsidRPr="00B85B3D">
        <w:rPr>
          <w:rFonts w:ascii="Poppins" w:hAnsi="Poppins" w:cs="Poppins"/>
          <w:color w:val="173395"/>
        </w:rPr>
        <w:t>Mensen met beperkte gezondheidsvaardigheden</w:t>
      </w:r>
    </w:p>
    <w:p w14:paraId="3FA84A30" w14:textId="799D9E2B" w:rsidR="00BC6CC0" w:rsidRPr="00B85B3D" w:rsidRDefault="00BC6CC0" w:rsidP="00BC6CC0">
      <w:pPr>
        <w:pStyle w:val="Lijstalinea"/>
        <w:numPr>
          <w:ilvl w:val="0"/>
          <w:numId w:val="1"/>
        </w:numPr>
        <w:rPr>
          <w:rFonts w:ascii="Poppins" w:hAnsi="Poppins" w:cs="Poppins"/>
          <w:color w:val="173395"/>
        </w:rPr>
      </w:pPr>
      <w:r w:rsidRPr="00B85B3D">
        <w:rPr>
          <w:rFonts w:ascii="Poppins" w:hAnsi="Poppins" w:cs="Poppins"/>
          <w:color w:val="173395"/>
        </w:rPr>
        <w:t>Dak- en thuislozen</w:t>
      </w:r>
    </w:p>
    <w:p w14:paraId="3632DEE4" w14:textId="371AE9C8" w:rsidR="00BC6CC0" w:rsidRPr="00B85B3D" w:rsidRDefault="00BC6CC0" w:rsidP="00BC6CC0">
      <w:pPr>
        <w:pStyle w:val="Lijstalinea"/>
        <w:numPr>
          <w:ilvl w:val="0"/>
          <w:numId w:val="1"/>
        </w:numPr>
        <w:rPr>
          <w:rFonts w:ascii="Poppins" w:hAnsi="Poppins" w:cs="Poppins"/>
          <w:color w:val="173395"/>
        </w:rPr>
      </w:pPr>
      <w:r w:rsidRPr="00B85B3D">
        <w:rPr>
          <w:rFonts w:ascii="Poppins" w:hAnsi="Poppins" w:cs="Poppins"/>
          <w:color w:val="173395"/>
        </w:rPr>
        <w:t>Naasten, mantelzorgers en/of ouders/verzorgers</w:t>
      </w:r>
    </w:p>
    <w:p w14:paraId="589DA74B" w14:textId="7550C425" w:rsidR="00BC6CC0" w:rsidRPr="00B85B3D" w:rsidRDefault="00BC6CC0" w:rsidP="00BC6CC0">
      <w:pPr>
        <w:pStyle w:val="Lijstalinea"/>
        <w:numPr>
          <w:ilvl w:val="0"/>
          <w:numId w:val="1"/>
        </w:numPr>
        <w:rPr>
          <w:rFonts w:ascii="Poppins" w:hAnsi="Poppins" w:cs="Poppins"/>
          <w:color w:val="173395"/>
        </w:rPr>
      </w:pPr>
      <w:r w:rsidRPr="00B85B3D">
        <w:rPr>
          <w:rFonts w:ascii="Poppins" w:hAnsi="Poppins" w:cs="Poppins"/>
          <w:color w:val="173395"/>
        </w:rPr>
        <w:t>Vrijwilligers</w:t>
      </w:r>
    </w:p>
    <w:p w14:paraId="3327D99D" w14:textId="74E98A69" w:rsidR="00BC6CC0" w:rsidRPr="00B85B3D" w:rsidRDefault="00BC6CC0" w:rsidP="00BC6CC0">
      <w:pPr>
        <w:pStyle w:val="Lijstalinea"/>
        <w:numPr>
          <w:ilvl w:val="0"/>
          <w:numId w:val="1"/>
        </w:numPr>
        <w:rPr>
          <w:rFonts w:ascii="Poppins" w:hAnsi="Poppins" w:cs="Poppins"/>
          <w:color w:val="173395"/>
        </w:rPr>
      </w:pPr>
      <w:r w:rsidRPr="00B85B3D">
        <w:rPr>
          <w:rFonts w:ascii="Poppins" w:hAnsi="Poppins" w:cs="Poppins"/>
          <w:color w:val="173395"/>
        </w:rPr>
        <w:t>Zorgverlener / (zorg)professional</w:t>
      </w:r>
    </w:p>
    <w:p w14:paraId="1AD42F0F" w14:textId="740920E4" w:rsidR="00BC6CC0" w:rsidRPr="00B85B3D" w:rsidRDefault="00BC6CC0" w:rsidP="00BC6CC0">
      <w:pPr>
        <w:pStyle w:val="Lijstalinea"/>
        <w:numPr>
          <w:ilvl w:val="0"/>
          <w:numId w:val="1"/>
        </w:numPr>
        <w:rPr>
          <w:rFonts w:ascii="Poppins" w:hAnsi="Poppins" w:cs="Poppins"/>
          <w:color w:val="173395"/>
        </w:rPr>
      </w:pPr>
      <w:r w:rsidRPr="00B85B3D">
        <w:rPr>
          <w:rFonts w:ascii="Poppins" w:hAnsi="Poppins" w:cs="Poppins"/>
          <w:color w:val="173395"/>
        </w:rPr>
        <w:t>Niet doelgroep specifiek</w:t>
      </w:r>
    </w:p>
    <w:p w14:paraId="6B5EA008" w14:textId="1446DA3F" w:rsidR="00BC6CC0" w:rsidRPr="00B85B3D" w:rsidRDefault="00BC6CC0" w:rsidP="00BC6CC0">
      <w:pPr>
        <w:pStyle w:val="Lijstalinea"/>
        <w:numPr>
          <w:ilvl w:val="0"/>
          <w:numId w:val="1"/>
        </w:numPr>
        <w:rPr>
          <w:rFonts w:ascii="Poppins" w:hAnsi="Poppins" w:cs="Poppins"/>
          <w:color w:val="173395"/>
        </w:rPr>
      </w:pPr>
      <w:r w:rsidRPr="00B85B3D">
        <w:rPr>
          <w:rFonts w:ascii="Poppins" w:hAnsi="Poppins" w:cs="Poppins"/>
          <w:color w:val="173395"/>
        </w:rPr>
        <w:t>Anders</w:t>
      </w:r>
    </w:p>
    <w:p w14:paraId="601C09FF" w14:textId="77777777" w:rsidR="00BC6CC0" w:rsidRPr="00B85B3D" w:rsidRDefault="00BC6CC0" w:rsidP="00BC6CC0">
      <w:pPr>
        <w:rPr>
          <w:rFonts w:ascii="Poppins" w:hAnsi="Poppins" w:cs="Poppins"/>
          <w:i/>
          <w:iCs/>
          <w:color w:val="173395"/>
          <w:sz w:val="16"/>
          <w:szCs w:val="16"/>
        </w:rPr>
      </w:pPr>
      <w:r w:rsidRPr="00B85B3D">
        <w:rPr>
          <w:rFonts w:ascii="Poppins" w:hAnsi="Poppins" w:cs="Poppins"/>
          <w:i/>
          <w:iCs/>
          <w:color w:val="173395"/>
          <w:sz w:val="16"/>
          <w:szCs w:val="16"/>
        </w:rPr>
        <w:t>Vink in ieder geval één of meerdere leeftijdscategorieën aan</w:t>
      </w:r>
    </w:p>
    <w:p w14:paraId="4735835C" w14:textId="3C9034C7" w:rsidR="00B85B3D" w:rsidRDefault="00B85B3D" w:rsidP="00BC6CC0">
      <w:pPr>
        <w:rPr>
          <w:rFonts w:ascii="Poppins" w:hAnsi="Poppins" w:cs="Poppins"/>
          <w:b/>
          <w:bCs/>
          <w:color w:val="173395"/>
        </w:rPr>
      </w:pPr>
    </w:p>
    <w:p w14:paraId="4D4B6CC4" w14:textId="03458712" w:rsidR="00BC6CC0" w:rsidRDefault="00B85B3D"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673600" behindDoc="0" locked="0" layoutInCell="1" allowOverlap="1" wp14:anchorId="3FCE8E16" wp14:editId="1417CABC">
                <wp:simplePos x="0" y="0"/>
                <wp:positionH relativeFrom="margin">
                  <wp:align>left</wp:align>
                </wp:positionH>
                <wp:positionV relativeFrom="paragraph">
                  <wp:posOffset>248285</wp:posOffset>
                </wp:positionV>
                <wp:extent cx="5730240" cy="289560"/>
                <wp:effectExtent l="0" t="0" r="22860" b="15240"/>
                <wp:wrapSquare wrapText="bothSides"/>
                <wp:docPr id="6974771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02DC8FCF" w14:textId="77777777" w:rsidR="00B85B3D" w:rsidRDefault="00B85B3D" w:rsidP="00B85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E8E16" id="_x0000_s1030" type="#_x0000_t202" style="position:absolute;margin-left:0;margin-top:19.55pt;width:451.2pt;height:22.8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eorGQIAACY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" strokecolor="#173395">
                <v:textbox>
                  <w:txbxContent>
                    <w:p w14:paraId="02DC8FCF" w14:textId="77777777" w:rsidR="00B85B3D" w:rsidRDefault="00B85B3D" w:rsidP="00B85B3D"/>
                  </w:txbxContent>
                </v:textbox>
                <w10:wrap type="square" anchorx="margin"/>
              </v:shape>
            </w:pict>
          </mc:Fallback>
        </mc:AlternateContent>
      </w:r>
      <w:r w:rsidR="00BC6CC0" w:rsidRPr="00B85B3D">
        <w:rPr>
          <w:rFonts w:ascii="Poppins" w:hAnsi="Poppins" w:cs="Poppins"/>
          <w:b/>
          <w:bCs/>
          <w:color w:val="173395"/>
        </w:rPr>
        <w:t>Toelichting doelgroep(en) anders</w:t>
      </w:r>
    </w:p>
    <w:p w14:paraId="12446531" w14:textId="77777777" w:rsidR="00BC6CC0" w:rsidRPr="00B85B3D" w:rsidRDefault="00BC6CC0" w:rsidP="00BC6CC0">
      <w:pPr>
        <w:rPr>
          <w:rFonts w:ascii="Poppins" w:hAnsi="Poppins" w:cs="Poppins"/>
          <w:b/>
          <w:bCs/>
          <w:color w:val="173395"/>
        </w:rPr>
      </w:pPr>
      <w:r w:rsidRPr="00B85B3D">
        <w:rPr>
          <w:rFonts w:ascii="Poppins" w:hAnsi="Poppins" w:cs="Poppins"/>
          <w:b/>
          <w:bCs/>
          <w:color w:val="173395"/>
        </w:rPr>
        <w:lastRenderedPageBreak/>
        <w:t>Op welk type aandoening is het onderzoek gericht?*</w:t>
      </w:r>
    </w:p>
    <w:p w14:paraId="64EAC138" w14:textId="3DC50382" w:rsidR="00BC6CC0" w:rsidRPr="00B85B3D" w:rsidRDefault="00BC6CC0" w:rsidP="00B85B3D">
      <w:pPr>
        <w:pStyle w:val="Lijstalinea"/>
        <w:numPr>
          <w:ilvl w:val="0"/>
          <w:numId w:val="2"/>
        </w:numPr>
        <w:rPr>
          <w:rFonts w:ascii="Poppins" w:hAnsi="Poppins" w:cs="Poppins"/>
          <w:color w:val="173395"/>
        </w:rPr>
      </w:pPr>
      <w:r w:rsidRPr="00B85B3D">
        <w:rPr>
          <w:rFonts w:ascii="Poppins" w:hAnsi="Poppins" w:cs="Poppins"/>
          <w:color w:val="173395"/>
        </w:rPr>
        <w:t>Kanker</w:t>
      </w:r>
    </w:p>
    <w:p w14:paraId="1D0378EF" w14:textId="42103091" w:rsidR="00BC6CC0" w:rsidRPr="00B85B3D" w:rsidRDefault="00BC6CC0" w:rsidP="00B85B3D">
      <w:pPr>
        <w:pStyle w:val="Lijstalinea"/>
        <w:numPr>
          <w:ilvl w:val="0"/>
          <w:numId w:val="2"/>
        </w:numPr>
        <w:rPr>
          <w:rFonts w:ascii="Poppins" w:hAnsi="Poppins" w:cs="Poppins"/>
          <w:color w:val="173395"/>
        </w:rPr>
      </w:pPr>
      <w:proofErr w:type="spellStart"/>
      <w:r w:rsidRPr="00B85B3D">
        <w:rPr>
          <w:rFonts w:ascii="Poppins" w:hAnsi="Poppins" w:cs="Poppins"/>
          <w:color w:val="173395"/>
        </w:rPr>
        <w:t>Orgaanfalen</w:t>
      </w:r>
      <w:proofErr w:type="spellEnd"/>
    </w:p>
    <w:p w14:paraId="29431868" w14:textId="2AE1DFA6" w:rsidR="00BC6CC0" w:rsidRPr="00B85B3D" w:rsidRDefault="00BC6CC0" w:rsidP="00B85B3D">
      <w:pPr>
        <w:pStyle w:val="Lijstalinea"/>
        <w:numPr>
          <w:ilvl w:val="0"/>
          <w:numId w:val="2"/>
        </w:numPr>
        <w:rPr>
          <w:rFonts w:ascii="Poppins" w:hAnsi="Poppins" w:cs="Poppins"/>
          <w:color w:val="173395"/>
        </w:rPr>
      </w:pPr>
      <w:r w:rsidRPr="00B85B3D">
        <w:rPr>
          <w:rFonts w:ascii="Poppins" w:hAnsi="Poppins" w:cs="Poppins"/>
          <w:color w:val="173395"/>
        </w:rPr>
        <w:t>Neurologische / neurodegeneratieve ziekten</w:t>
      </w:r>
    </w:p>
    <w:p w14:paraId="0E0C0E5F" w14:textId="1DCA8B1A" w:rsidR="00BC6CC0" w:rsidRPr="00B85B3D" w:rsidRDefault="00BC6CC0" w:rsidP="00B85B3D">
      <w:pPr>
        <w:pStyle w:val="Lijstalinea"/>
        <w:numPr>
          <w:ilvl w:val="0"/>
          <w:numId w:val="2"/>
        </w:numPr>
        <w:rPr>
          <w:rFonts w:ascii="Poppins" w:hAnsi="Poppins" w:cs="Poppins"/>
          <w:color w:val="173395"/>
        </w:rPr>
      </w:pPr>
      <w:r w:rsidRPr="00B85B3D">
        <w:rPr>
          <w:rFonts w:ascii="Poppins" w:hAnsi="Poppins" w:cs="Poppins"/>
          <w:color w:val="173395"/>
        </w:rPr>
        <w:t>Infectieziekte</w:t>
      </w:r>
    </w:p>
    <w:p w14:paraId="7F901C03" w14:textId="7ADAC697" w:rsidR="00BC6CC0" w:rsidRPr="00B85B3D" w:rsidRDefault="00BC6CC0" w:rsidP="00B85B3D">
      <w:pPr>
        <w:pStyle w:val="Lijstalinea"/>
        <w:numPr>
          <w:ilvl w:val="0"/>
          <w:numId w:val="2"/>
        </w:numPr>
        <w:rPr>
          <w:rFonts w:ascii="Poppins" w:hAnsi="Poppins" w:cs="Poppins"/>
          <w:color w:val="173395"/>
        </w:rPr>
      </w:pPr>
      <w:r w:rsidRPr="00B85B3D">
        <w:rPr>
          <w:rFonts w:ascii="Poppins" w:hAnsi="Poppins" w:cs="Poppins"/>
          <w:color w:val="173395"/>
        </w:rPr>
        <w:t>Kwetsbare ouderen</w:t>
      </w:r>
    </w:p>
    <w:p w14:paraId="568FA68F" w14:textId="5ABACF57" w:rsidR="00BC6CC0" w:rsidRPr="00B85B3D" w:rsidRDefault="00BC6CC0" w:rsidP="00B85B3D">
      <w:pPr>
        <w:pStyle w:val="Lijstalinea"/>
        <w:numPr>
          <w:ilvl w:val="0"/>
          <w:numId w:val="2"/>
        </w:numPr>
        <w:rPr>
          <w:rFonts w:ascii="Poppins" w:hAnsi="Poppins" w:cs="Poppins"/>
          <w:color w:val="173395"/>
        </w:rPr>
      </w:pPr>
      <w:r w:rsidRPr="00B85B3D">
        <w:rPr>
          <w:rFonts w:ascii="Poppins" w:hAnsi="Poppins" w:cs="Poppins"/>
          <w:color w:val="173395"/>
        </w:rPr>
        <w:t>Congenitale aandoeningen</w:t>
      </w:r>
    </w:p>
    <w:p w14:paraId="5FF5A55F" w14:textId="201318D6" w:rsidR="00BC6CC0" w:rsidRPr="00B85B3D" w:rsidRDefault="00BC6CC0" w:rsidP="00B85B3D">
      <w:pPr>
        <w:pStyle w:val="Lijstalinea"/>
        <w:numPr>
          <w:ilvl w:val="0"/>
          <w:numId w:val="2"/>
        </w:numPr>
        <w:rPr>
          <w:rFonts w:ascii="Poppins" w:hAnsi="Poppins" w:cs="Poppins"/>
          <w:color w:val="173395"/>
        </w:rPr>
      </w:pPr>
      <w:r w:rsidRPr="00B85B3D">
        <w:rPr>
          <w:rFonts w:ascii="Poppins" w:hAnsi="Poppins" w:cs="Poppins"/>
          <w:color w:val="173395"/>
        </w:rPr>
        <w:t>Metabole aandoeningen</w:t>
      </w:r>
    </w:p>
    <w:p w14:paraId="6DD61D27" w14:textId="1FE7DD1F" w:rsidR="00BC6CC0" w:rsidRPr="00B85B3D" w:rsidRDefault="00BC6CC0" w:rsidP="00B85B3D">
      <w:pPr>
        <w:pStyle w:val="Lijstalinea"/>
        <w:numPr>
          <w:ilvl w:val="0"/>
          <w:numId w:val="2"/>
        </w:numPr>
        <w:rPr>
          <w:rFonts w:ascii="Poppins" w:hAnsi="Poppins" w:cs="Poppins"/>
          <w:color w:val="173395"/>
        </w:rPr>
      </w:pPr>
      <w:r w:rsidRPr="00B85B3D">
        <w:rPr>
          <w:rFonts w:ascii="Poppins" w:hAnsi="Poppins" w:cs="Poppins"/>
          <w:color w:val="173395"/>
        </w:rPr>
        <w:t>Perinatale aandoeningen</w:t>
      </w:r>
    </w:p>
    <w:p w14:paraId="4A2953BC" w14:textId="6F1E6847" w:rsidR="00BC6CC0" w:rsidRPr="00B85B3D" w:rsidRDefault="00BC6CC0" w:rsidP="00B85B3D">
      <w:pPr>
        <w:pStyle w:val="Lijstalinea"/>
        <w:numPr>
          <w:ilvl w:val="0"/>
          <w:numId w:val="2"/>
        </w:numPr>
        <w:rPr>
          <w:rFonts w:ascii="Poppins" w:hAnsi="Poppins" w:cs="Poppins"/>
          <w:color w:val="173395"/>
        </w:rPr>
      </w:pPr>
      <w:r w:rsidRPr="00B85B3D">
        <w:rPr>
          <w:rFonts w:ascii="Poppins" w:hAnsi="Poppins" w:cs="Poppins"/>
          <w:color w:val="173395"/>
        </w:rPr>
        <w:t>Niet aandoening specifiek</w:t>
      </w:r>
    </w:p>
    <w:p w14:paraId="2E7E22CC" w14:textId="03B69B83" w:rsidR="00BC6CC0" w:rsidRPr="00B85B3D" w:rsidRDefault="00BC6CC0" w:rsidP="00B85B3D">
      <w:pPr>
        <w:pStyle w:val="Lijstalinea"/>
        <w:numPr>
          <w:ilvl w:val="0"/>
          <w:numId w:val="2"/>
        </w:numPr>
        <w:rPr>
          <w:rFonts w:ascii="Poppins" w:hAnsi="Poppins" w:cs="Poppins"/>
          <w:color w:val="173395"/>
        </w:rPr>
      </w:pPr>
      <w:r w:rsidRPr="00B85B3D">
        <w:rPr>
          <w:rFonts w:ascii="Poppins" w:hAnsi="Poppins" w:cs="Poppins"/>
          <w:color w:val="173395"/>
        </w:rPr>
        <w:t>Anders</w:t>
      </w:r>
    </w:p>
    <w:p w14:paraId="3809BB3C" w14:textId="77777777" w:rsidR="00BC6CC0" w:rsidRPr="00B85B3D" w:rsidRDefault="00BC6CC0" w:rsidP="00BC6CC0">
      <w:pPr>
        <w:rPr>
          <w:rFonts w:ascii="Poppins" w:hAnsi="Poppins" w:cs="Poppins"/>
          <w:color w:val="173395"/>
          <w:sz w:val="16"/>
          <w:szCs w:val="16"/>
        </w:rPr>
      </w:pPr>
      <w:r w:rsidRPr="00B85B3D">
        <w:rPr>
          <w:rFonts w:ascii="Poppins" w:hAnsi="Poppins" w:cs="Poppins"/>
          <w:color w:val="173395"/>
          <w:sz w:val="16"/>
          <w:szCs w:val="16"/>
        </w:rPr>
        <w:t>Maximaal 3 opties aanvinken</w:t>
      </w:r>
    </w:p>
    <w:p w14:paraId="1179CA7A" w14:textId="18E04B98" w:rsidR="00BC6CC0" w:rsidRPr="00B85B3D" w:rsidRDefault="00B85B3D"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675648" behindDoc="0" locked="0" layoutInCell="1" allowOverlap="1" wp14:anchorId="119908C9" wp14:editId="6FC0C36F">
                <wp:simplePos x="0" y="0"/>
                <wp:positionH relativeFrom="margin">
                  <wp:align>left</wp:align>
                </wp:positionH>
                <wp:positionV relativeFrom="paragraph">
                  <wp:posOffset>434340</wp:posOffset>
                </wp:positionV>
                <wp:extent cx="5730240" cy="289560"/>
                <wp:effectExtent l="0" t="0" r="22860" b="15240"/>
                <wp:wrapSquare wrapText="bothSides"/>
                <wp:docPr id="13169054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6FC9551A" w14:textId="77777777" w:rsidR="00B85B3D" w:rsidRDefault="00B85B3D" w:rsidP="00B85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908C9" id="_x0000_s1031" type="#_x0000_t202" style="position:absolute;margin-left:0;margin-top:34.2pt;width:451.2pt;height:22.8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TdGAIAACY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" strokecolor="#173395">
                <v:textbox>
                  <w:txbxContent>
                    <w:p w14:paraId="6FC9551A" w14:textId="77777777" w:rsidR="00B85B3D" w:rsidRDefault="00B85B3D" w:rsidP="00B85B3D"/>
                  </w:txbxContent>
                </v:textbox>
                <w10:wrap type="square" anchorx="margin"/>
              </v:shape>
            </w:pict>
          </mc:Fallback>
        </mc:AlternateContent>
      </w:r>
      <w:r>
        <w:rPr>
          <w:rFonts w:ascii="Poppins" w:hAnsi="Poppins" w:cs="Poppins"/>
          <w:b/>
          <w:bCs/>
          <w:color w:val="173395"/>
        </w:rPr>
        <w:br/>
      </w:r>
      <w:r w:rsidR="00BC6CC0" w:rsidRPr="00B85B3D">
        <w:rPr>
          <w:rFonts w:ascii="Poppins" w:hAnsi="Poppins" w:cs="Poppins"/>
          <w:b/>
          <w:bCs/>
          <w:color w:val="173395"/>
        </w:rPr>
        <w:t>Toelichting type aandoening anders</w:t>
      </w:r>
    </w:p>
    <w:p w14:paraId="38D14B59" w14:textId="77777777" w:rsidR="00BC6CC0" w:rsidRPr="00B85B3D" w:rsidRDefault="00BC6CC0" w:rsidP="00BC6CC0">
      <w:pPr>
        <w:rPr>
          <w:rFonts w:ascii="Poppins" w:hAnsi="Poppins" w:cs="Poppins"/>
          <w:b/>
          <w:bCs/>
          <w:color w:val="173395"/>
        </w:rPr>
      </w:pPr>
    </w:p>
    <w:p w14:paraId="14243B61" w14:textId="77777777" w:rsidR="00BC6CC0" w:rsidRPr="00B85B3D" w:rsidRDefault="00BC6CC0" w:rsidP="00BC6CC0">
      <w:pPr>
        <w:rPr>
          <w:rFonts w:ascii="Poppins" w:hAnsi="Poppins" w:cs="Poppins"/>
          <w:b/>
          <w:bCs/>
          <w:color w:val="173395"/>
        </w:rPr>
      </w:pPr>
      <w:r w:rsidRPr="00B85B3D">
        <w:rPr>
          <w:rFonts w:ascii="Poppins" w:hAnsi="Poppins" w:cs="Poppins"/>
          <w:b/>
          <w:bCs/>
          <w:color w:val="173395"/>
        </w:rPr>
        <w:t>Wie zijn de respondenten?*</w:t>
      </w:r>
    </w:p>
    <w:p w14:paraId="4D06BB73" w14:textId="09466A87"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Patiënten</w:t>
      </w:r>
    </w:p>
    <w:p w14:paraId="165201FF" w14:textId="6B44AB3E"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Naasten, mantelzorgers en/of ouders/verzorgers</w:t>
      </w:r>
    </w:p>
    <w:p w14:paraId="63235798" w14:textId="639103B4"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Artsen</w:t>
      </w:r>
    </w:p>
    <w:p w14:paraId="5DE458C1" w14:textId="58567275"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Verpleging en verzorging</w:t>
      </w:r>
    </w:p>
    <w:p w14:paraId="1C2DCB97" w14:textId="02DF4266"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Overige zorgprofessionals</w:t>
      </w:r>
    </w:p>
    <w:p w14:paraId="23E833C7" w14:textId="7AAA818F"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Vrijwilligers</w:t>
      </w:r>
    </w:p>
    <w:p w14:paraId="1E171D8E" w14:textId="31D5B6BE"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Algemene bevolking</w:t>
      </w:r>
    </w:p>
    <w:p w14:paraId="77D59644" w14:textId="460175F8"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Anders</w:t>
      </w:r>
    </w:p>
    <w:p w14:paraId="57F2AC0F" w14:textId="77777777"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Meerdere antwoorden mogelijk</w:t>
      </w:r>
    </w:p>
    <w:p w14:paraId="13BF90F2" w14:textId="77777777"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Toelichting respondenten anders</w:t>
      </w:r>
    </w:p>
    <w:p w14:paraId="3728510E" w14:textId="77777777"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In welke setting vindt het onderzoek voornamelijk plaats?*</w:t>
      </w:r>
    </w:p>
    <w:p w14:paraId="20BA6852" w14:textId="22BF8511"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Woonzorgcentrum/verpleeghuis</w:t>
      </w:r>
    </w:p>
    <w:p w14:paraId="2A40CA49" w14:textId="480CFC89"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Thuiszorg</w:t>
      </w:r>
    </w:p>
    <w:p w14:paraId="129D2AB7" w14:textId="0BA4B5D0"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Huisartsenpraktijk</w:t>
      </w:r>
    </w:p>
    <w:p w14:paraId="327C59F1" w14:textId="4B913194"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Ziekenhuis</w:t>
      </w:r>
    </w:p>
    <w:p w14:paraId="67933383" w14:textId="0875783B"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Hospice / bijna thuis huis / palliatieve unit</w:t>
      </w:r>
    </w:p>
    <w:p w14:paraId="152C14F0" w14:textId="5AFCEFF1"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VGZ instelling</w:t>
      </w:r>
    </w:p>
    <w:p w14:paraId="572C07B0" w14:textId="15AE3A6A"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GGZ instelling</w:t>
      </w:r>
    </w:p>
    <w:p w14:paraId="4F2FD63C" w14:textId="648899C1"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Wijk / gemeenschap (sociaal)</w:t>
      </w:r>
    </w:p>
    <w:p w14:paraId="793A99D4" w14:textId="66635807"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Gespecialiseerde kindzorg</w:t>
      </w:r>
    </w:p>
    <w:p w14:paraId="582C58A5" w14:textId="6DDA07CE"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Setting overstijgend</w:t>
      </w:r>
    </w:p>
    <w:p w14:paraId="38518AE2" w14:textId="77DBD1DC" w:rsidR="00BC6CC0" w:rsidRPr="00B85B3D" w:rsidRDefault="00BC6CC0" w:rsidP="00B85B3D">
      <w:pPr>
        <w:pStyle w:val="Lijstalinea"/>
        <w:numPr>
          <w:ilvl w:val="0"/>
          <w:numId w:val="4"/>
        </w:numPr>
        <w:rPr>
          <w:rFonts w:ascii="Poppins" w:hAnsi="Poppins" w:cs="Poppins"/>
          <w:color w:val="173395"/>
        </w:rPr>
      </w:pPr>
      <w:r w:rsidRPr="00B85B3D">
        <w:rPr>
          <w:rFonts w:ascii="Poppins" w:hAnsi="Poppins" w:cs="Poppins"/>
          <w:color w:val="173395"/>
        </w:rPr>
        <w:t>Anders</w:t>
      </w:r>
    </w:p>
    <w:p w14:paraId="2B49CAE2" w14:textId="664101CA" w:rsidR="00BC6CC0" w:rsidRPr="00B85B3D" w:rsidRDefault="00BC6CC0" w:rsidP="00BC6CC0">
      <w:pPr>
        <w:rPr>
          <w:rFonts w:ascii="Poppins" w:hAnsi="Poppins" w:cs="Poppins"/>
          <w:color w:val="173395"/>
          <w:sz w:val="16"/>
          <w:szCs w:val="16"/>
        </w:rPr>
      </w:pPr>
      <w:r w:rsidRPr="00B85B3D">
        <w:rPr>
          <w:rFonts w:ascii="Poppins" w:hAnsi="Poppins" w:cs="Poppins"/>
          <w:color w:val="173395"/>
          <w:sz w:val="16"/>
          <w:szCs w:val="16"/>
        </w:rPr>
        <w:t>Maximaal 3 opties aanvinken</w:t>
      </w:r>
    </w:p>
    <w:p w14:paraId="671A7D20" w14:textId="46718362" w:rsidR="00B85B3D" w:rsidRDefault="00B85B3D" w:rsidP="00BC6CC0">
      <w:pPr>
        <w:rPr>
          <w:rFonts w:ascii="Poppins" w:hAnsi="Poppins" w:cs="Poppins"/>
          <w:b/>
          <w:bCs/>
          <w:color w:val="173395"/>
        </w:rPr>
      </w:pPr>
    </w:p>
    <w:p w14:paraId="48F8FE38" w14:textId="1184C6D0" w:rsidR="00BC6CC0" w:rsidRPr="00B85B3D" w:rsidRDefault="00B85B3D"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677696" behindDoc="0" locked="0" layoutInCell="1" allowOverlap="1" wp14:anchorId="26F60999" wp14:editId="2DCBDBF3">
                <wp:simplePos x="0" y="0"/>
                <wp:positionH relativeFrom="margin">
                  <wp:align>left</wp:align>
                </wp:positionH>
                <wp:positionV relativeFrom="paragraph">
                  <wp:posOffset>251460</wp:posOffset>
                </wp:positionV>
                <wp:extent cx="5730240" cy="289560"/>
                <wp:effectExtent l="0" t="0" r="22860" b="15240"/>
                <wp:wrapSquare wrapText="bothSides"/>
                <wp:docPr id="2652509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594BD969" w14:textId="77777777" w:rsidR="00B85B3D" w:rsidRDefault="00B85B3D" w:rsidP="00B85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60999" id="_x0000_s1032" type="#_x0000_t202" style="position:absolute;margin-left:0;margin-top:19.8pt;width:451.2pt;height:22.8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" strokecolor="#173395">
                <v:textbox>
                  <w:txbxContent>
                    <w:p w14:paraId="594BD969" w14:textId="77777777" w:rsidR="00B85B3D" w:rsidRDefault="00B85B3D" w:rsidP="00B85B3D"/>
                  </w:txbxContent>
                </v:textbox>
                <w10:wrap type="square" anchorx="margin"/>
              </v:shape>
            </w:pict>
          </mc:Fallback>
        </mc:AlternateContent>
      </w:r>
      <w:r w:rsidR="00BC6CC0" w:rsidRPr="00B85B3D">
        <w:rPr>
          <w:rFonts w:ascii="Poppins" w:hAnsi="Poppins" w:cs="Poppins"/>
          <w:b/>
          <w:bCs/>
          <w:color w:val="173395"/>
        </w:rPr>
        <w:t>Toelichting setting anders</w:t>
      </w:r>
    </w:p>
    <w:p w14:paraId="40A8EDD2" w14:textId="64C5C0DD" w:rsidR="00B85B3D" w:rsidRDefault="00B85B3D" w:rsidP="00BC6CC0">
      <w:pPr>
        <w:rPr>
          <w:rFonts w:ascii="Poppins" w:hAnsi="Poppins" w:cs="Poppins"/>
          <w:b/>
          <w:bCs/>
          <w:color w:val="173395"/>
        </w:rPr>
      </w:pPr>
    </w:p>
    <w:p w14:paraId="57CC725A" w14:textId="77777777" w:rsidR="00B85B3D" w:rsidRDefault="00B85B3D" w:rsidP="00BC6CC0">
      <w:pPr>
        <w:rPr>
          <w:rFonts w:ascii="Poppins" w:hAnsi="Poppins" w:cs="Poppins"/>
          <w:b/>
          <w:bCs/>
          <w:color w:val="173395"/>
        </w:rPr>
      </w:pPr>
    </w:p>
    <w:p w14:paraId="133D7414" w14:textId="50BEBEC2" w:rsidR="00BC6CC0" w:rsidRPr="00B85B3D" w:rsidRDefault="00BC6CC0" w:rsidP="00BC6CC0">
      <w:pPr>
        <w:rPr>
          <w:rFonts w:ascii="Poppins" w:hAnsi="Poppins" w:cs="Poppins"/>
          <w:b/>
          <w:bCs/>
          <w:color w:val="173395"/>
        </w:rPr>
      </w:pPr>
      <w:r w:rsidRPr="00B85B3D">
        <w:rPr>
          <w:rFonts w:ascii="Poppins" w:hAnsi="Poppins" w:cs="Poppins"/>
          <w:b/>
          <w:bCs/>
          <w:color w:val="173395"/>
        </w:rPr>
        <w:lastRenderedPageBreak/>
        <w:t>Op welk domein van het Kwaliteitskader palliatieve zorg Nederland is het onderzoek voornamelijk gericht?*</w:t>
      </w:r>
    </w:p>
    <w:p w14:paraId="379ACC8D" w14:textId="37837AEF"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1. Kernwaarden en principes</w:t>
      </w:r>
    </w:p>
    <w:p w14:paraId="48A61A49" w14:textId="43F5FA94"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2.1 Markering</w:t>
      </w:r>
    </w:p>
    <w:p w14:paraId="274B2CED" w14:textId="4F9464F7"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2.2 Gezamenlijke besluitvorming</w:t>
      </w:r>
    </w:p>
    <w:p w14:paraId="0A0741BD" w14:textId="1E186BC3"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2.3 Proactieve zorgplanning</w:t>
      </w:r>
    </w:p>
    <w:p w14:paraId="5371A7A1" w14:textId="2B1E4547"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2.4 Individueel zorgplan</w:t>
      </w:r>
    </w:p>
    <w:p w14:paraId="4A38BFA0" w14:textId="6A255239"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2.5 Interdisciplinaire zorg</w:t>
      </w:r>
    </w:p>
    <w:p w14:paraId="7E1C4BCA" w14:textId="6B9BCEBD"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2.6 Mantelzorg</w:t>
      </w:r>
    </w:p>
    <w:p w14:paraId="1E948F74" w14:textId="0EE5150E"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2.7 Coördinatie en continuïteit</w:t>
      </w:r>
    </w:p>
    <w:p w14:paraId="44500D69" w14:textId="3D44CA86"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2.8 Netwerk</w:t>
      </w:r>
    </w:p>
    <w:p w14:paraId="4E1F5ECB" w14:textId="257E49BF"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2.9 Deskundigheid</w:t>
      </w:r>
    </w:p>
    <w:p w14:paraId="24846FEF" w14:textId="337FF73A"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2.10 Kwaliteit en onderzoek</w:t>
      </w:r>
    </w:p>
    <w:p w14:paraId="07C6E3AB" w14:textId="7931FC7B"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3. Fysieke dimensie</w:t>
      </w:r>
    </w:p>
    <w:p w14:paraId="7418C14E" w14:textId="68BEED2B"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4. Psychische dimensie</w:t>
      </w:r>
    </w:p>
    <w:p w14:paraId="74BCB14A" w14:textId="4588F37C"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5. Sociale dimensie</w:t>
      </w:r>
    </w:p>
    <w:p w14:paraId="05EA49B7" w14:textId="18F7FE11"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6. Spirituele dimensie</w:t>
      </w:r>
    </w:p>
    <w:p w14:paraId="081A9F44" w14:textId="2E0EDB0D"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7. Stervensfase</w:t>
      </w:r>
    </w:p>
    <w:p w14:paraId="005CA682" w14:textId="4E2CA8FA"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8. Verlies en rouw</w:t>
      </w:r>
    </w:p>
    <w:p w14:paraId="7D6C828B" w14:textId="074B822C"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9. Cultuur</w:t>
      </w:r>
    </w:p>
    <w:p w14:paraId="46D90CFA" w14:textId="45BA797A"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10. Ethisch en juridisch</w:t>
      </w:r>
    </w:p>
    <w:p w14:paraId="0FD3AC10" w14:textId="21147BE5"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11. Medische beslissingen rond het levenseinde</w:t>
      </w:r>
    </w:p>
    <w:p w14:paraId="467CA21A" w14:textId="1B44A6EC" w:rsidR="00BC6CC0" w:rsidRPr="00B85B3D" w:rsidRDefault="00BC6CC0" w:rsidP="00B85B3D">
      <w:pPr>
        <w:pStyle w:val="Lijstalinea"/>
        <w:numPr>
          <w:ilvl w:val="0"/>
          <w:numId w:val="5"/>
        </w:numPr>
        <w:rPr>
          <w:rFonts w:ascii="Poppins" w:hAnsi="Poppins" w:cs="Poppins"/>
          <w:color w:val="173395"/>
        </w:rPr>
      </w:pPr>
      <w:r w:rsidRPr="00B85B3D">
        <w:rPr>
          <w:rFonts w:ascii="Poppins" w:hAnsi="Poppins" w:cs="Poppins"/>
          <w:color w:val="173395"/>
        </w:rPr>
        <w:t>Anders</w:t>
      </w:r>
    </w:p>
    <w:p w14:paraId="36639371" w14:textId="77777777" w:rsidR="00BC6CC0" w:rsidRPr="00B85B3D" w:rsidRDefault="00BC6CC0" w:rsidP="00BC6CC0">
      <w:pPr>
        <w:rPr>
          <w:rFonts w:ascii="Poppins" w:hAnsi="Poppins" w:cs="Poppins"/>
          <w:color w:val="173395"/>
          <w:sz w:val="16"/>
          <w:szCs w:val="16"/>
        </w:rPr>
      </w:pPr>
      <w:r w:rsidRPr="00B85B3D">
        <w:rPr>
          <w:rFonts w:ascii="Poppins" w:hAnsi="Poppins" w:cs="Poppins"/>
          <w:color w:val="173395"/>
          <w:sz w:val="16"/>
          <w:szCs w:val="16"/>
        </w:rPr>
        <w:t>Maximaal 3 opties aanvinken</w:t>
      </w:r>
    </w:p>
    <w:p w14:paraId="42A87E9E" w14:textId="2DD87030" w:rsidR="00B85B3D" w:rsidRDefault="00B85B3D" w:rsidP="00BC6CC0">
      <w:pPr>
        <w:rPr>
          <w:rFonts w:ascii="Poppins" w:hAnsi="Poppins" w:cs="Poppins"/>
          <w:b/>
          <w:bCs/>
          <w:color w:val="173395"/>
        </w:rPr>
      </w:pPr>
    </w:p>
    <w:p w14:paraId="46477F3C" w14:textId="349FB28D" w:rsidR="00BC6CC0" w:rsidRPr="00B85B3D" w:rsidRDefault="00F42DDA"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679744" behindDoc="0" locked="0" layoutInCell="1" allowOverlap="1" wp14:anchorId="538996AB" wp14:editId="717940F9">
                <wp:simplePos x="0" y="0"/>
                <wp:positionH relativeFrom="margin">
                  <wp:align>left</wp:align>
                </wp:positionH>
                <wp:positionV relativeFrom="paragraph">
                  <wp:posOffset>243840</wp:posOffset>
                </wp:positionV>
                <wp:extent cx="5730240" cy="289560"/>
                <wp:effectExtent l="0" t="0" r="22860" b="22860"/>
                <wp:wrapSquare wrapText="bothSides"/>
                <wp:docPr id="20883956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60D7DC94" w14:textId="77777777" w:rsidR="00F42DDA" w:rsidRDefault="00F42DDA" w:rsidP="00F42D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996AB" id="_x0000_s1033" type="#_x0000_t202" style="position:absolute;margin-left:0;margin-top:19.2pt;width:451.2pt;height:22.8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yjqGQIAACY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" strokecolor="#173395">
                <v:textbox>
                  <w:txbxContent>
                    <w:p w14:paraId="60D7DC94" w14:textId="77777777" w:rsidR="00F42DDA" w:rsidRDefault="00F42DDA" w:rsidP="00F42DDA"/>
                  </w:txbxContent>
                </v:textbox>
                <w10:wrap type="square" anchorx="margin"/>
              </v:shape>
            </w:pict>
          </mc:Fallback>
        </mc:AlternateContent>
      </w:r>
      <w:r w:rsidR="00BC6CC0" w:rsidRPr="00B85B3D">
        <w:rPr>
          <w:rFonts w:ascii="Poppins" w:hAnsi="Poppins" w:cs="Poppins"/>
          <w:b/>
          <w:bCs/>
          <w:color w:val="173395"/>
        </w:rPr>
        <w:t>Beschrijf beknopt (max 150 tekens) waar het onderzoeksproject over gaat*</w:t>
      </w:r>
    </w:p>
    <w:p w14:paraId="474F0FC2" w14:textId="2C9BFA60" w:rsidR="00F42DDA" w:rsidRDefault="00F42DDA">
      <w:pPr>
        <w:spacing w:after="160" w:line="259" w:lineRule="auto"/>
        <w:rPr>
          <w:rFonts w:ascii="Poppins" w:hAnsi="Poppins" w:cs="Poppins"/>
          <w:b/>
          <w:bCs/>
          <w:color w:val="173395"/>
        </w:rPr>
      </w:pPr>
      <w:r>
        <w:rPr>
          <w:rFonts w:ascii="Poppins" w:hAnsi="Poppins" w:cs="Poppins"/>
          <w:b/>
          <w:bCs/>
          <w:color w:val="173395"/>
        </w:rPr>
        <w:br w:type="page"/>
      </w:r>
    </w:p>
    <w:p w14:paraId="3D8D2317" w14:textId="709E5074" w:rsidR="00BC6CC0" w:rsidRPr="00F42DDA" w:rsidRDefault="00F42DDA" w:rsidP="00BC6CC0">
      <w:pPr>
        <w:pStyle w:val="Kop2"/>
        <w:rPr>
          <w:rFonts w:ascii="Poppins" w:hAnsi="Poppins" w:cs="Poppins"/>
          <w:color w:val="FF89BC"/>
        </w:rPr>
      </w:pPr>
      <w:r>
        <w:rPr>
          <w:rFonts w:ascii="Poppins" w:hAnsi="Poppins" w:cs="Poppins"/>
          <w:color w:val="FF89BC"/>
        </w:rPr>
        <w:lastRenderedPageBreak/>
        <w:t xml:space="preserve">2. </w:t>
      </w:r>
      <w:r w:rsidR="00BC6CC0" w:rsidRPr="00F42DDA">
        <w:rPr>
          <w:rFonts w:ascii="Poppins" w:hAnsi="Poppins" w:cs="Poppins"/>
          <w:color w:val="FF89BC"/>
        </w:rPr>
        <w:t>Samenvatting</w:t>
      </w:r>
    </w:p>
    <w:p w14:paraId="0725CE89" w14:textId="77777777" w:rsidR="00BC6CC0" w:rsidRPr="00B85B3D" w:rsidRDefault="00BC6CC0" w:rsidP="00BC6CC0">
      <w:pPr>
        <w:rPr>
          <w:rFonts w:ascii="Poppins" w:hAnsi="Poppins" w:cs="Poppins"/>
          <w:color w:val="173395"/>
        </w:rPr>
      </w:pPr>
    </w:p>
    <w:p w14:paraId="7B562B70" w14:textId="76759D10" w:rsidR="00BC6CC0" w:rsidRPr="00B85B3D" w:rsidRDefault="00F42DDA"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681792" behindDoc="0" locked="0" layoutInCell="1" allowOverlap="1" wp14:anchorId="6C20A2CB" wp14:editId="59DD7C12">
                <wp:simplePos x="0" y="0"/>
                <wp:positionH relativeFrom="margin">
                  <wp:posOffset>0</wp:posOffset>
                </wp:positionH>
                <wp:positionV relativeFrom="paragraph">
                  <wp:posOffset>236220</wp:posOffset>
                </wp:positionV>
                <wp:extent cx="5730240" cy="289560"/>
                <wp:effectExtent l="0" t="0" r="22860" b="15240"/>
                <wp:wrapSquare wrapText="bothSides"/>
                <wp:docPr id="5551200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0481671C" w14:textId="77777777" w:rsidR="00F42DDA" w:rsidRDefault="00F42DDA" w:rsidP="00F42D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0A2CB" id="_x0000_s1034" type="#_x0000_t202" style="position:absolute;margin-left:0;margin-top:18.6pt;width:451.2pt;height:22.8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QOaGAIAACY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" strokecolor="#173395">
                <v:textbox>
                  <w:txbxContent>
                    <w:p w14:paraId="0481671C" w14:textId="77777777" w:rsidR="00F42DDA" w:rsidRDefault="00F42DDA" w:rsidP="00F42DDA"/>
                  </w:txbxContent>
                </v:textbox>
                <w10:wrap type="square" anchorx="margin"/>
              </v:shape>
            </w:pict>
          </mc:Fallback>
        </mc:AlternateContent>
      </w:r>
      <w:r w:rsidR="00BC6CC0" w:rsidRPr="00B85B3D">
        <w:rPr>
          <w:rFonts w:ascii="Poppins" w:hAnsi="Poppins" w:cs="Poppins"/>
          <w:b/>
          <w:bCs/>
          <w:color w:val="173395"/>
        </w:rPr>
        <w:t>Beschrijf beknopt de introductie/aanleiding voor het onderzoeksproject*</w:t>
      </w:r>
    </w:p>
    <w:p w14:paraId="7B5DE94D" w14:textId="12AB0DA2" w:rsidR="00BC6CC0" w:rsidRPr="00B85B3D" w:rsidRDefault="00F42DDA"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683840" behindDoc="0" locked="0" layoutInCell="1" allowOverlap="1" wp14:anchorId="161C55FD" wp14:editId="19AFA200">
                <wp:simplePos x="0" y="0"/>
                <wp:positionH relativeFrom="margin">
                  <wp:posOffset>0</wp:posOffset>
                </wp:positionH>
                <wp:positionV relativeFrom="paragraph">
                  <wp:posOffset>830580</wp:posOffset>
                </wp:positionV>
                <wp:extent cx="5730240" cy="289560"/>
                <wp:effectExtent l="0" t="0" r="22860" b="15240"/>
                <wp:wrapSquare wrapText="bothSides"/>
                <wp:docPr id="89809836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3ABA1D9C" w14:textId="77777777" w:rsidR="00F42DDA" w:rsidRDefault="00F42DDA" w:rsidP="00F42D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C55FD" id="_x0000_s1035" type="#_x0000_t202" style="position:absolute;margin-left:0;margin-top:65.4pt;width:451.2pt;height:22.8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1sGAIAACY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" strokecolor="#173395">
                <v:textbox>
                  <w:txbxContent>
                    <w:p w14:paraId="3ABA1D9C" w14:textId="77777777" w:rsidR="00F42DDA" w:rsidRDefault="00F42DDA" w:rsidP="00F42DDA"/>
                  </w:txbxContent>
                </v:textbox>
                <w10:wrap type="square" anchorx="margin"/>
              </v:shape>
            </w:pict>
          </mc:Fallback>
        </mc:AlternateContent>
      </w:r>
    </w:p>
    <w:p w14:paraId="5CCC3492" w14:textId="0B38874B" w:rsidR="00BC6CC0" w:rsidRPr="00B85B3D" w:rsidRDefault="00BC6CC0" w:rsidP="00BC6CC0">
      <w:pPr>
        <w:rPr>
          <w:rFonts w:ascii="Poppins" w:hAnsi="Poppins" w:cs="Poppins"/>
          <w:b/>
          <w:bCs/>
          <w:color w:val="173395"/>
        </w:rPr>
      </w:pPr>
      <w:r w:rsidRPr="00B85B3D">
        <w:rPr>
          <w:rFonts w:ascii="Poppins" w:hAnsi="Poppins" w:cs="Poppins"/>
          <w:b/>
          <w:bCs/>
          <w:color w:val="173395"/>
        </w:rPr>
        <w:t>Beschrijf beknopt het doel en/of de vraagstelling van het onderzoeksproject*</w:t>
      </w:r>
    </w:p>
    <w:p w14:paraId="04D947F9" w14:textId="77777777" w:rsidR="00BC6CC0" w:rsidRPr="00B85B3D" w:rsidRDefault="00BC6CC0" w:rsidP="00BC6CC0">
      <w:pPr>
        <w:rPr>
          <w:rFonts w:ascii="Poppins" w:hAnsi="Poppins" w:cs="Poppins"/>
          <w:b/>
          <w:bCs/>
          <w:color w:val="173395"/>
        </w:rPr>
      </w:pPr>
    </w:p>
    <w:p w14:paraId="1EAAD035" w14:textId="77777777" w:rsidR="00BC6CC0" w:rsidRPr="00B85B3D" w:rsidRDefault="00BC6CC0" w:rsidP="00BC6CC0">
      <w:pPr>
        <w:rPr>
          <w:rFonts w:ascii="Poppins" w:hAnsi="Poppins" w:cs="Poppins"/>
          <w:b/>
          <w:bCs/>
          <w:color w:val="173395"/>
        </w:rPr>
      </w:pPr>
      <w:r w:rsidRPr="00B85B3D">
        <w:rPr>
          <w:rFonts w:ascii="Poppins" w:hAnsi="Poppins" w:cs="Poppins"/>
          <w:b/>
          <w:bCs/>
          <w:color w:val="173395"/>
        </w:rPr>
        <w:t>Wat is het onderzoeksdesign van dit onderzoeksproject?*</w:t>
      </w:r>
    </w:p>
    <w:p w14:paraId="1A02564D" w14:textId="4CEE23D7" w:rsidR="00BC6CC0" w:rsidRPr="00F42DDA" w:rsidRDefault="00BC6CC0" w:rsidP="00F42DDA">
      <w:pPr>
        <w:pStyle w:val="Lijstalinea"/>
        <w:numPr>
          <w:ilvl w:val="0"/>
          <w:numId w:val="6"/>
        </w:numPr>
        <w:rPr>
          <w:rFonts w:ascii="Poppins" w:hAnsi="Poppins" w:cs="Poppins"/>
          <w:color w:val="173395"/>
        </w:rPr>
      </w:pPr>
      <w:r w:rsidRPr="00F42DDA">
        <w:rPr>
          <w:rFonts w:ascii="Poppins" w:hAnsi="Poppins" w:cs="Poppins"/>
          <w:color w:val="173395"/>
        </w:rPr>
        <w:t>Interventie onderzoek</w:t>
      </w:r>
    </w:p>
    <w:p w14:paraId="66B581AA" w14:textId="4D986FA0" w:rsidR="00BC6CC0" w:rsidRPr="00F42DDA" w:rsidRDefault="00BC6CC0" w:rsidP="00F42DDA">
      <w:pPr>
        <w:pStyle w:val="Lijstalinea"/>
        <w:numPr>
          <w:ilvl w:val="0"/>
          <w:numId w:val="6"/>
        </w:numPr>
        <w:rPr>
          <w:rFonts w:ascii="Poppins" w:hAnsi="Poppins" w:cs="Poppins"/>
          <w:color w:val="173395"/>
        </w:rPr>
      </w:pPr>
      <w:r w:rsidRPr="00F42DDA">
        <w:rPr>
          <w:rFonts w:ascii="Poppins" w:hAnsi="Poppins" w:cs="Poppins"/>
          <w:color w:val="173395"/>
        </w:rPr>
        <w:t>Observationeel onderzoek</w:t>
      </w:r>
    </w:p>
    <w:p w14:paraId="5C3C51B7" w14:textId="62F7C2C7" w:rsidR="00BC6CC0" w:rsidRPr="00F42DDA" w:rsidRDefault="00BC6CC0" w:rsidP="00F42DDA">
      <w:pPr>
        <w:pStyle w:val="Lijstalinea"/>
        <w:numPr>
          <w:ilvl w:val="0"/>
          <w:numId w:val="6"/>
        </w:numPr>
        <w:rPr>
          <w:rFonts w:ascii="Poppins" w:hAnsi="Poppins" w:cs="Poppins"/>
          <w:color w:val="173395"/>
        </w:rPr>
      </w:pPr>
      <w:r w:rsidRPr="00F42DDA">
        <w:rPr>
          <w:rFonts w:ascii="Poppins" w:hAnsi="Poppins" w:cs="Poppins"/>
          <w:color w:val="173395"/>
        </w:rPr>
        <w:t>Systematische review</w:t>
      </w:r>
    </w:p>
    <w:p w14:paraId="1117B618" w14:textId="1D781961" w:rsidR="00BC6CC0" w:rsidRPr="00F42DDA" w:rsidRDefault="00BC6CC0" w:rsidP="00F42DDA">
      <w:pPr>
        <w:pStyle w:val="Lijstalinea"/>
        <w:numPr>
          <w:ilvl w:val="0"/>
          <w:numId w:val="6"/>
        </w:numPr>
        <w:rPr>
          <w:rFonts w:ascii="Poppins" w:hAnsi="Poppins" w:cs="Poppins"/>
          <w:color w:val="173395"/>
        </w:rPr>
      </w:pPr>
      <w:r w:rsidRPr="00F42DDA">
        <w:rPr>
          <w:rFonts w:ascii="Poppins" w:hAnsi="Poppins" w:cs="Poppins"/>
          <w:color w:val="173395"/>
        </w:rPr>
        <w:t>Kwalitatief onderzoek</w:t>
      </w:r>
    </w:p>
    <w:p w14:paraId="55B17DAD" w14:textId="5BA6EF72" w:rsidR="00BC6CC0" w:rsidRPr="00F42DDA" w:rsidRDefault="00BC6CC0" w:rsidP="00F42DDA">
      <w:pPr>
        <w:pStyle w:val="Lijstalinea"/>
        <w:numPr>
          <w:ilvl w:val="0"/>
          <w:numId w:val="6"/>
        </w:numPr>
        <w:rPr>
          <w:rFonts w:ascii="Poppins" w:hAnsi="Poppins" w:cs="Poppins"/>
          <w:color w:val="173395"/>
        </w:rPr>
      </w:pPr>
      <w:r w:rsidRPr="00F42DDA">
        <w:rPr>
          <w:rFonts w:ascii="Poppins" w:hAnsi="Poppins" w:cs="Poppins"/>
          <w:color w:val="173395"/>
        </w:rPr>
        <w:t>Kwantitatief onderzoek</w:t>
      </w:r>
    </w:p>
    <w:p w14:paraId="152F3037" w14:textId="0CF0E267" w:rsidR="00BC6CC0" w:rsidRPr="00F42DDA" w:rsidRDefault="00BC6CC0" w:rsidP="00F42DDA">
      <w:pPr>
        <w:pStyle w:val="Lijstalinea"/>
        <w:numPr>
          <w:ilvl w:val="0"/>
          <w:numId w:val="6"/>
        </w:numPr>
        <w:rPr>
          <w:rFonts w:ascii="Poppins" w:hAnsi="Poppins" w:cs="Poppins"/>
          <w:color w:val="173395"/>
        </w:rPr>
      </w:pPr>
      <w:r w:rsidRPr="00F42DDA">
        <w:rPr>
          <w:rFonts w:ascii="Poppins" w:hAnsi="Poppins" w:cs="Poppins"/>
          <w:color w:val="173395"/>
        </w:rPr>
        <w:t>Kosten- effectiviteit onderzoek</w:t>
      </w:r>
    </w:p>
    <w:p w14:paraId="4E5963B4" w14:textId="5B2A1163" w:rsidR="00BC6CC0" w:rsidRPr="00F42DDA" w:rsidRDefault="00BC6CC0" w:rsidP="00F42DDA">
      <w:pPr>
        <w:pStyle w:val="Lijstalinea"/>
        <w:numPr>
          <w:ilvl w:val="0"/>
          <w:numId w:val="6"/>
        </w:numPr>
        <w:rPr>
          <w:rFonts w:ascii="Poppins" w:hAnsi="Poppins" w:cs="Poppins"/>
          <w:color w:val="173395"/>
        </w:rPr>
      </w:pPr>
      <w:r w:rsidRPr="00F42DDA">
        <w:rPr>
          <w:rFonts w:ascii="Poppins" w:hAnsi="Poppins" w:cs="Poppins"/>
          <w:color w:val="173395"/>
        </w:rPr>
        <w:t>Procesevaluatie</w:t>
      </w:r>
    </w:p>
    <w:p w14:paraId="5652D34C" w14:textId="4547A3B3" w:rsidR="00BC6CC0" w:rsidRPr="00F42DDA" w:rsidRDefault="00BC6CC0" w:rsidP="00F42DDA">
      <w:pPr>
        <w:pStyle w:val="Lijstalinea"/>
        <w:numPr>
          <w:ilvl w:val="0"/>
          <w:numId w:val="6"/>
        </w:numPr>
        <w:rPr>
          <w:rFonts w:ascii="Poppins" w:hAnsi="Poppins" w:cs="Poppins"/>
          <w:color w:val="173395"/>
        </w:rPr>
      </w:pPr>
      <w:r w:rsidRPr="00F42DDA">
        <w:rPr>
          <w:rFonts w:ascii="Poppins" w:hAnsi="Poppins" w:cs="Poppins"/>
          <w:color w:val="173395"/>
        </w:rPr>
        <w:t>Anders</w:t>
      </w:r>
    </w:p>
    <w:p w14:paraId="4280DB75" w14:textId="77777777" w:rsidR="00BC6CC0" w:rsidRPr="00F42DDA" w:rsidRDefault="00BC6CC0" w:rsidP="00BC6CC0">
      <w:pPr>
        <w:rPr>
          <w:rFonts w:ascii="Poppins" w:hAnsi="Poppins" w:cs="Poppins"/>
          <w:color w:val="173395"/>
          <w:sz w:val="16"/>
          <w:szCs w:val="16"/>
        </w:rPr>
      </w:pPr>
      <w:r w:rsidRPr="00F42DDA">
        <w:rPr>
          <w:rFonts w:ascii="Poppins" w:hAnsi="Poppins" w:cs="Poppins"/>
          <w:color w:val="173395"/>
          <w:sz w:val="16"/>
          <w:szCs w:val="16"/>
        </w:rPr>
        <w:t>Meerdere antwoorden mogelijk</w:t>
      </w:r>
    </w:p>
    <w:p w14:paraId="05640623" w14:textId="7F00BEF8" w:rsidR="00F42DDA" w:rsidRDefault="00F42DDA"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706368" behindDoc="0" locked="0" layoutInCell="1" allowOverlap="1" wp14:anchorId="76C4FDB1" wp14:editId="75151D98">
                <wp:simplePos x="0" y="0"/>
                <wp:positionH relativeFrom="margin">
                  <wp:posOffset>0</wp:posOffset>
                </wp:positionH>
                <wp:positionV relativeFrom="paragraph">
                  <wp:posOffset>434340</wp:posOffset>
                </wp:positionV>
                <wp:extent cx="5730240" cy="289560"/>
                <wp:effectExtent l="0" t="0" r="22860" b="15240"/>
                <wp:wrapSquare wrapText="bothSides"/>
                <wp:docPr id="97202815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4ABB3970" w14:textId="77777777" w:rsidR="00F42DDA" w:rsidRDefault="00F42DDA" w:rsidP="00F42D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4FDB1" id="_x0000_s1036" type="#_x0000_t202" style="position:absolute;margin-left:0;margin-top:34.2pt;width:451.2pt;height:22.8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QGAIAACc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" strokecolor="#173395">
                <v:textbox>
                  <w:txbxContent>
                    <w:p w14:paraId="4ABB3970" w14:textId="77777777" w:rsidR="00F42DDA" w:rsidRDefault="00F42DDA" w:rsidP="00F42DDA"/>
                  </w:txbxContent>
                </v:textbox>
                <w10:wrap type="square" anchorx="margin"/>
              </v:shape>
            </w:pict>
          </mc:Fallback>
        </mc:AlternateContent>
      </w:r>
    </w:p>
    <w:p w14:paraId="646FF0F7" w14:textId="54CAB14D" w:rsidR="00BC6CC0" w:rsidRPr="00B85B3D" w:rsidRDefault="00BC6CC0" w:rsidP="00BC6CC0">
      <w:pPr>
        <w:rPr>
          <w:rFonts w:ascii="Poppins" w:hAnsi="Poppins" w:cs="Poppins"/>
          <w:b/>
          <w:bCs/>
          <w:color w:val="173395"/>
        </w:rPr>
      </w:pPr>
      <w:r w:rsidRPr="00B85B3D">
        <w:rPr>
          <w:rFonts w:ascii="Poppins" w:hAnsi="Poppins" w:cs="Poppins"/>
          <w:b/>
          <w:bCs/>
          <w:color w:val="173395"/>
        </w:rPr>
        <w:t>Toelichting onderzoekdesign anders</w:t>
      </w:r>
    </w:p>
    <w:p w14:paraId="2773555F" w14:textId="7DE0839D" w:rsidR="00F42DDA" w:rsidRDefault="00F42DDA"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685888" behindDoc="0" locked="0" layoutInCell="1" allowOverlap="1" wp14:anchorId="0E07B2FB" wp14:editId="35744691">
                <wp:simplePos x="0" y="0"/>
                <wp:positionH relativeFrom="margin">
                  <wp:posOffset>0</wp:posOffset>
                </wp:positionH>
                <wp:positionV relativeFrom="paragraph">
                  <wp:posOffset>838200</wp:posOffset>
                </wp:positionV>
                <wp:extent cx="5730240" cy="289560"/>
                <wp:effectExtent l="0" t="0" r="22860" b="15240"/>
                <wp:wrapSquare wrapText="bothSides"/>
                <wp:docPr id="1953209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0E9EF269" w14:textId="77777777" w:rsidR="00F42DDA" w:rsidRDefault="00F42DDA" w:rsidP="00F42D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7B2FB" id="_x0000_s1037" type="#_x0000_t202" style="position:absolute;margin-left:0;margin-top:66pt;width:451.2pt;height:22.8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YFmGAIAACc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" strokecolor="#173395">
                <v:textbox>
                  <w:txbxContent>
                    <w:p w14:paraId="0E9EF269" w14:textId="77777777" w:rsidR="00F42DDA" w:rsidRDefault="00F42DDA" w:rsidP="00F42DDA"/>
                  </w:txbxContent>
                </v:textbox>
                <w10:wrap type="square" anchorx="margin"/>
              </v:shape>
            </w:pict>
          </mc:Fallback>
        </mc:AlternateContent>
      </w:r>
    </w:p>
    <w:p w14:paraId="357C2F4A" w14:textId="1D4BBEB9" w:rsidR="00BC6CC0" w:rsidRPr="00B85B3D" w:rsidRDefault="00BC6CC0" w:rsidP="00BC6CC0">
      <w:pPr>
        <w:rPr>
          <w:rFonts w:ascii="Poppins" w:hAnsi="Poppins" w:cs="Poppins"/>
          <w:b/>
          <w:bCs/>
          <w:color w:val="173395"/>
        </w:rPr>
      </w:pPr>
      <w:r w:rsidRPr="00B85B3D">
        <w:rPr>
          <w:rFonts w:ascii="Poppins" w:hAnsi="Poppins" w:cs="Poppins"/>
          <w:b/>
          <w:bCs/>
          <w:color w:val="173395"/>
        </w:rPr>
        <w:t>Beschrijf kort de methode van het onderzoeksproject*</w:t>
      </w:r>
    </w:p>
    <w:p w14:paraId="1FAE8AC6" w14:textId="192B15F4" w:rsidR="00BC6CC0" w:rsidRPr="00B85B3D" w:rsidRDefault="00F42DDA"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687936" behindDoc="0" locked="0" layoutInCell="1" allowOverlap="1" wp14:anchorId="2B70B694" wp14:editId="07C568B0">
                <wp:simplePos x="0" y="0"/>
                <wp:positionH relativeFrom="margin">
                  <wp:posOffset>0</wp:posOffset>
                </wp:positionH>
                <wp:positionV relativeFrom="paragraph">
                  <wp:posOffset>838200</wp:posOffset>
                </wp:positionV>
                <wp:extent cx="5730240" cy="289560"/>
                <wp:effectExtent l="0" t="0" r="22860" b="15240"/>
                <wp:wrapSquare wrapText="bothSides"/>
                <wp:docPr id="176147688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3EEEE610" w14:textId="77777777" w:rsidR="00F42DDA" w:rsidRDefault="00F42DDA" w:rsidP="00F42D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0B694" id="_x0000_s1038" type="#_x0000_t202" style="position:absolute;margin-left:0;margin-top:66pt;width:451.2pt;height:22.8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OnGQIAACc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" strokecolor="#173395">
                <v:textbox>
                  <w:txbxContent>
                    <w:p w14:paraId="3EEEE610" w14:textId="77777777" w:rsidR="00F42DDA" w:rsidRDefault="00F42DDA" w:rsidP="00F42DDA"/>
                  </w:txbxContent>
                </v:textbox>
                <w10:wrap type="square" anchorx="margin"/>
              </v:shape>
            </w:pict>
          </mc:Fallback>
        </mc:AlternateContent>
      </w:r>
    </w:p>
    <w:p w14:paraId="060E94D1" w14:textId="20488535" w:rsidR="00BC6CC0" w:rsidRPr="00B85B3D" w:rsidRDefault="00BC6CC0" w:rsidP="00BC6CC0">
      <w:pPr>
        <w:rPr>
          <w:rFonts w:ascii="Poppins" w:hAnsi="Poppins" w:cs="Poppins"/>
          <w:b/>
          <w:bCs/>
          <w:color w:val="173395"/>
        </w:rPr>
      </w:pPr>
      <w:r w:rsidRPr="00B85B3D">
        <w:rPr>
          <w:rFonts w:ascii="Poppins" w:hAnsi="Poppins" w:cs="Poppins"/>
          <w:b/>
          <w:bCs/>
          <w:color w:val="173395"/>
        </w:rPr>
        <w:t>Beschrijf beknopt de beoogde resultaten van het onderzoeksproject</w:t>
      </w:r>
    </w:p>
    <w:p w14:paraId="287C2726" w14:textId="04ED1BBD" w:rsidR="00BC6CC0" w:rsidRPr="00B85B3D" w:rsidRDefault="00F42DDA"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689984" behindDoc="0" locked="0" layoutInCell="1" allowOverlap="1" wp14:anchorId="4DE3A3D7" wp14:editId="20890ACB">
                <wp:simplePos x="0" y="0"/>
                <wp:positionH relativeFrom="margin">
                  <wp:posOffset>0</wp:posOffset>
                </wp:positionH>
                <wp:positionV relativeFrom="paragraph">
                  <wp:posOffset>838200</wp:posOffset>
                </wp:positionV>
                <wp:extent cx="5730240" cy="289560"/>
                <wp:effectExtent l="0" t="0" r="22860" b="15240"/>
                <wp:wrapSquare wrapText="bothSides"/>
                <wp:docPr id="65617667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1B73E467" w14:textId="77777777" w:rsidR="00F42DDA" w:rsidRDefault="00F42DDA" w:rsidP="00F42D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3A3D7" id="_x0000_s1039" type="#_x0000_t202" style="position:absolute;margin-left:0;margin-top:66pt;width:451.2pt;height:22.8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1RGQIAACc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" strokecolor="#173395">
                <v:textbox>
                  <w:txbxContent>
                    <w:p w14:paraId="1B73E467" w14:textId="77777777" w:rsidR="00F42DDA" w:rsidRDefault="00F42DDA" w:rsidP="00F42DDA"/>
                  </w:txbxContent>
                </v:textbox>
                <w10:wrap type="square" anchorx="margin"/>
              </v:shape>
            </w:pict>
          </mc:Fallback>
        </mc:AlternateContent>
      </w:r>
    </w:p>
    <w:p w14:paraId="3DF6B140" w14:textId="0FFD5686" w:rsidR="00BC6CC0" w:rsidRPr="00B85B3D" w:rsidRDefault="00BC6CC0" w:rsidP="00BC6CC0">
      <w:pPr>
        <w:rPr>
          <w:rFonts w:ascii="Poppins" w:hAnsi="Poppins" w:cs="Poppins"/>
          <w:b/>
          <w:bCs/>
          <w:color w:val="173395"/>
        </w:rPr>
      </w:pPr>
      <w:r w:rsidRPr="00B85B3D">
        <w:rPr>
          <w:rFonts w:ascii="Poppins" w:hAnsi="Poppins" w:cs="Poppins"/>
          <w:b/>
          <w:bCs/>
          <w:color w:val="173395"/>
        </w:rPr>
        <w:t>Beschrijf beknopt de relevantie van het onderzoeksproject voor de praktijk</w:t>
      </w:r>
    </w:p>
    <w:p w14:paraId="3BFAB2ED" w14:textId="678D4B68" w:rsidR="00BC6CC0" w:rsidRPr="00B85B3D" w:rsidRDefault="00BC6CC0" w:rsidP="00BC6CC0">
      <w:pPr>
        <w:rPr>
          <w:rFonts w:ascii="Poppins" w:hAnsi="Poppins" w:cs="Poppins"/>
          <w:b/>
          <w:bCs/>
          <w:color w:val="173395"/>
        </w:rPr>
      </w:pPr>
    </w:p>
    <w:p w14:paraId="1BAEFD4D" w14:textId="3A46BC11" w:rsidR="00BC6CC0" w:rsidRPr="00B85B3D" w:rsidRDefault="00BC6CC0" w:rsidP="00BC6CC0">
      <w:pPr>
        <w:rPr>
          <w:rFonts w:ascii="Poppins" w:hAnsi="Poppins" w:cs="Poppins"/>
          <w:b/>
          <w:bCs/>
          <w:color w:val="173395"/>
        </w:rPr>
      </w:pPr>
    </w:p>
    <w:p w14:paraId="1ED196FD" w14:textId="77777777" w:rsidR="00BC6CC0" w:rsidRPr="00B85B3D" w:rsidRDefault="00BC6CC0" w:rsidP="00BC6CC0">
      <w:pPr>
        <w:rPr>
          <w:rFonts w:ascii="Poppins" w:hAnsi="Poppins" w:cs="Poppins"/>
          <w:b/>
          <w:bCs/>
          <w:color w:val="173395"/>
        </w:rPr>
      </w:pPr>
    </w:p>
    <w:p w14:paraId="77CAD235" w14:textId="77777777" w:rsidR="00BC6CC0" w:rsidRPr="00B85B3D" w:rsidRDefault="00BC6CC0" w:rsidP="00BC6CC0">
      <w:pPr>
        <w:rPr>
          <w:rFonts w:ascii="Poppins" w:hAnsi="Poppins" w:cs="Poppins"/>
          <w:b/>
          <w:bCs/>
          <w:color w:val="173395"/>
        </w:rPr>
      </w:pPr>
    </w:p>
    <w:p w14:paraId="059816F7" w14:textId="77777777" w:rsidR="00BC6CC0" w:rsidRPr="00B85B3D" w:rsidRDefault="00BC6CC0" w:rsidP="00BC6CC0">
      <w:pPr>
        <w:rPr>
          <w:rFonts w:ascii="Poppins" w:hAnsi="Poppins" w:cs="Poppins"/>
          <w:b/>
          <w:bCs/>
          <w:color w:val="173395"/>
        </w:rPr>
      </w:pPr>
    </w:p>
    <w:p w14:paraId="67B33315" w14:textId="77777777" w:rsidR="00BC6CC0" w:rsidRPr="00B85B3D" w:rsidRDefault="00BC6CC0" w:rsidP="00BC6CC0">
      <w:pPr>
        <w:rPr>
          <w:rFonts w:ascii="Poppins" w:hAnsi="Poppins" w:cs="Poppins"/>
          <w:b/>
          <w:bCs/>
          <w:color w:val="173395"/>
        </w:rPr>
      </w:pPr>
    </w:p>
    <w:p w14:paraId="19D12557" w14:textId="77777777" w:rsidR="00BC6CC0" w:rsidRPr="00B85B3D" w:rsidRDefault="00BC6CC0" w:rsidP="00BC6CC0">
      <w:pPr>
        <w:rPr>
          <w:rFonts w:ascii="Poppins" w:hAnsi="Poppins" w:cs="Poppins"/>
          <w:b/>
          <w:bCs/>
          <w:color w:val="173395"/>
        </w:rPr>
      </w:pPr>
    </w:p>
    <w:p w14:paraId="56F82147" w14:textId="77777777" w:rsidR="002F24BD" w:rsidRPr="00B85B3D" w:rsidRDefault="002F24BD" w:rsidP="00682C35">
      <w:pPr>
        <w:rPr>
          <w:rFonts w:ascii="Poppins" w:hAnsi="Poppins" w:cs="Poppins"/>
          <w:color w:val="173395"/>
        </w:rPr>
      </w:pPr>
      <w:r w:rsidRPr="00B85B3D">
        <w:rPr>
          <w:rFonts w:ascii="Poppins" w:hAnsi="Poppins" w:cs="Poppins"/>
          <w:color w:val="173395"/>
        </w:rPr>
        <w:br w:type="page"/>
      </w:r>
    </w:p>
    <w:p w14:paraId="08217DB5" w14:textId="79EDF79F" w:rsidR="002F24BD" w:rsidRPr="00F42DDA" w:rsidRDefault="00F42DDA" w:rsidP="002F24BD">
      <w:pPr>
        <w:rPr>
          <w:rFonts w:ascii="Poppins" w:hAnsi="Poppins" w:cs="Poppins"/>
          <w:b/>
          <w:bCs/>
          <w:color w:val="FF89BC"/>
        </w:rPr>
      </w:pPr>
      <w:r>
        <w:rPr>
          <w:rFonts w:ascii="Poppins" w:hAnsi="Poppins" w:cs="Poppins"/>
          <w:b/>
          <w:bCs/>
          <w:color w:val="FF89BC"/>
        </w:rPr>
        <w:lastRenderedPageBreak/>
        <w:t xml:space="preserve">3. </w:t>
      </w:r>
      <w:r w:rsidR="00BC6CC0" w:rsidRPr="00F42DDA">
        <w:rPr>
          <w:rFonts w:ascii="Poppins" w:hAnsi="Poppins" w:cs="Poppins"/>
          <w:b/>
          <w:bCs/>
          <w:color w:val="FF89BC"/>
        </w:rPr>
        <w:t>Inhoudelijke gegevens vervolg</w:t>
      </w:r>
    </w:p>
    <w:p w14:paraId="07E0453A" w14:textId="77777777" w:rsidR="00682C35" w:rsidRPr="00B85B3D" w:rsidRDefault="00682C35" w:rsidP="002F24BD">
      <w:pPr>
        <w:rPr>
          <w:rFonts w:ascii="Poppins" w:hAnsi="Poppins" w:cs="Poppins"/>
          <w:color w:val="173395"/>
        </w:rPr>
      </w:pPr>
    </w:p>
    <w:p w14:paraId="06A67DF7" w14:textId="5C0C50DF" w:rsidR="00BC6CC0" w:rsidRPr="00BC6CC0" w:rsidRDefault="00BC6CC0" w:rsidP="00BC6CC0">
      <w:pPr>
        <w:rPr>
          <w:rFonts w:ascii="Poppins" w:hAnsi="Poppins" w:cs="Poppins"/>
          <w:b/>
          <w:bCs/>
          <w:color w:val="173395"/>
        </w:rPr>
      </w:pPr>
      <w:r w:rsidRPr="00BC6CC0">
        <w:rPr>
          <w:rFonts w:ascii="Poppins" w:hAnsi="Poppins" w:cs="Poppins"/>
          <w:b/>
          <w:bCs/>
          <w:color w:val="173395"/>
        </w:rPr>
        <w:t>Afbeelding / logo van het onderzoeksproject</w:t>
      </w:r>
    </w:p>
    <w:p w14:paraId="3C3B1FC2" w14:textId="77777777" w:rsidR="00BC6CC0" w:rsidRPr="00BC6CC0" w:rsidRDefault="00BC6CC0" w:rsidP="00BC6CC0">
      <w:pPr>
        <w:rPr>
          <w:rFonts w:ascii="Poppins" w:hAnsi="Poppins" w:cs="Poppins"/>
          <w:color w:val="173395"/>
          <w:sz w:val="16"/>
          <w:szCs w:val="16"/>
        </w:rPr>
      </w:pPr>
      <w:r w:rsidRPr="00BC6CC0">
        <w:rPr>
          <w:rFonts w:ascii="Poppins" w:hAnsi="Poppins" w:cs="Poppins"/>
          <w:color w:val="173395"/>
          <w:sz w:val="16"/>
          <w:szCs w:val="16"/>
        </w:rPr>
        <w:t xml:space="preserve">Zorg ervoor dat de afbeelding </w:t>
      </w:r>
      <w:proofErr w:type="spellStart"/>
      <w:r w:rsidRPr="00BC6CC0">
        <w:rPr>
          <w:rFonts w:ascii="Poppins" w:hAnsi="Poppins" w:cs="Poppins"/>
          <w:color w:val="173395"/>
          <w:sz w:val="16"/>
          <w:szCs w:val="16"/>
        </w:rPr>
        <w:t>rechtenvrij</w:t>
      </w:r>
      <w:proofErr w:type="spellEnd"/>
      <w:r w:rsidRPr="00BC6CC0">
        <w:rPr>
          <w:rFonts w:ascii="Poppins" w:hAnsi="Poppins" w:cs="Poppins"/>
          <w:color w:val="173395"/>
          <w:sz w:val="16"/>
          <w:szCs w:val="16"/>
        </w:rPr>
        <w:t xml:space="preserve"> is</w:t>
      </w:r>
    </w:p>
    <w:p w14:paraId="5DAE15B2" w14:textId="4CEBD844" w:rsidR="00F42DDA" w:rsidRDefault="00F42DDA" w:rsidP="00BC6CC0">
      <w:pPr>
        <w:rPr>
          <w:rFonts w:ascii="Poppins" w:hAnsi="Poppins" w:cs="Poppins"/>
          <w:color w:val="173395"/>
        </w:rPr>
      </w:pPr>
      <w:r w:rsidRPr="00B85B3D">
        <w:rPr>
          <w:rFonts w:ascii="Poppins" w:hAnsi="Poppins" w:cs="Poppins"/>
          <w:b/>
          <w:bCs/>
          <w:noProof/>
          <w:color w:val="173395"/>
        </w:rPr>
        <mc:AlternateContent>
          <mc:Choice Requires="wps">
            <w:drawing>
              <wp:anchor distT="45720" distB="45720" distL="114300" distR="114300" simplePos="0" relativeHeight="251692032" behindDoc="0" locked="0" layoutInCell="1" allowOverlap="1" wp14:anchorId="3D1874E7" wp14:editId="079B7773">
                <wp:simplePos x="0" y="0"/>
                <wp:positionH relativeFrom="margin">
                  <wp:posOffset>0</wp:posOffset>
                </wp:positionH>
                <wp:positionV relativeFrom="paragraph">
                  <wp:posOffset>434340</wp:posOffset>
                </wp:positionV>
                <wp:extent cx="5730240" cy="289560"/>
                <wp:effectExtent l="0" t="0" r="22860" b="15240"/>
                <wp:wrapSquare wrapText="bothSides"/>
                <wp:docPr id="165929496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5F0E6B3C" w14:textId="77777777" w:rsidR="00F42DDA" w:rsidRPr="00F42DDA" w:rsidRDefault="00F42DDA" w:rsidP="00F42DDA">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874E7" id="_x0000_s1040" type="#_x0000_t202" style="position:absolute;margin-left:0;margin-top:34.2pt;width:451.2pt;height:22.8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f/GQIAACc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" strokecolor="#173395">
                <v:textbox>
                  <w:txbxContent>
                    <w:p w14:paraId="5F0E6B3C" w14:textId="77777777" w:rsidR="00F42DDA" w:rsidRPr="00F42DDA" w:rsidRDefault="00F42DDA" w:rsidP="00F42DDA">
                      <w:pPr>
                        <w:rPr>
                          <w:b/>
                          <w:bCs/>
                        </w:rPr>
                      </w:pPr>
                    </w:p>
                  </w:txbxContent>
                </v:textbox>
                <w10:wrap type="square" anchorx="margin"/>
              </v:shape>
            </w:pict>
          </mc:Fallback>
        </mc:AlternateContent>
      </w:r>
    </w:p>
    <w:p w14:paraId="433E23B4" w14:textId="7038C509" w:rsidR="00BC6CC0" w:rsidRPr="00BC6CC0" w:rsidRDefault="00BC6CC0" w:rsidP="00BC6CC0">
      <w:pPr>
        <w:rPr>
          <w:rFonts w:ascii="Poppins" w:hAnsi="Poppins" w:cs="Poppins"/>
          <w:b/>
          <w:bCs/>
          <w:color w:val="173395"/>
        </w:rPr>
      </w:pPr>
      <w:r w:rsidRPr="00BC6CC0">
        <w:rPr>
          <w:rFonts w:ascii="Poppins" w:hAnsi="Poppins" w:cs="Poppins"/>
          <w:b/>
          <w:bCs/>
          <w:color w:val="173395"/>
        </w:rPr>
        <w:t>Link naar de website van het onderzoeksproject</w:t>
      </w:r>
    </w:p>
    <w:p w14:paraId="2711559F" w14:textId="77777777" w:rsidR="00F42DDA" w:rsidRDefault="00F42DDA" w:rsidP="00BC6CC0">
      <w:pPr>
        <w:rPr>
          <w:rFonts w:ascii="Poppins" w:hAnsi="Poppins" w:cs="Poppins"/>
          <w:color w:val="173395"/>
        </w:rPr>
      </w:pPr>
    </w:p>
    <w:p w14:paraId="41EC7C25" w14:textId="03160012" w:rsidR="00BC6CC0" w:rsidRPr="00BC6CC0" w:rsidRDefault="00F42DDA"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694080" behindDoc="0" locked="0" layoutInCell="1" allowOverlap="1" wp14:anchorId="7DE7B163" wp14:editId="3C756815">
                <wp:simplePos x="0" y="0"/>
                <wp:positionH relativeFrom="margin">
                  <wp:posOffset>0</wp:posOffset>
                </wp:positionH>
                <wp:positionV relativeFrom="paragraph">
                  <wp:posOffset>236220</wp:posOffset>
                </wp:positionV>
                <wp:extent cx="5730240" cy="289560"/>
                <wp:effectExtent l="0" t="0" r="22860" b="15240"/>
                <wp:wrapSquare wrapText="bothSides"/>
                <wp:docPr id="119171556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6EF6F77C" w14:textId="77777777" w:rsidR="00F42DDA" w:rsidRPr="00F42DDA" w:rsidRDefault="00F42DDA" w:rsidP="00F42D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7B163" id="_x0000_s1041" type="#_x0000_t202" style="position:absolute;margin-left:0;margin-top:18.6pt;width:451.2pt;height:22.8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JGAIAACc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" strokecolor="#173395">
                <v:textbox>
                  <w:txbxContent>
                    <w:p w14:paraId="6EF6F77C" w14:textId="77777777" w:rsidR="00F42DDA" w:rsidRPr="00F42DDA" w:rsidRDefault="00F42DDA" w:rsidP="00F42DDA"/>
                  </w:txbxContent>
                </v:textbox>
                <w10:wrap type="square" anchorx="margin"/>
              </v:shape>
            </w:pict>
          </mc:Fallback>
        </mc:AlternateContent>
      </w:r>
      <w:r w:rsidR="00BC6CC0" w:rsidRPr="00BC6CC0">
        <w:rPr>
          <w:rFonts w:ascii="Poppins" w:hAnsi="Poppins" w:cs="Poppins"/>
          <w:b/>
          <w:bCs/>
          <w:color w:val="173395"/>
        </w:rPr>
        <w:t>Publicaties en producten</w:t>
      </w:r>
    </w:p>
    <w:p w14:paraId="6990B184" w14:textId="23A27B37" w:rsidR="00F42DDA" w:rsidRPr="00BC6CC0" w:rsidRDefault="00F42DDA" w:rsidP="00BC6CC0">
      <w:pPr>
        <w:rPr>
          <w:rFonts w:ascii="Poppins" w:hAnsi="Poppins" w:cs="Poppins"/>
          <w:color w:val="173395"/>
        </w:rPr>
      </w:pPr>
      <w:r w:rsidRPr="00B85B3D">
        <w:rPr>
          <w:rFonts w:ascii="Poppins" w:hAnsi="Poppins" w:cs="Poppins"/>
          <w:b/>
          <w:bCs/>
          <w:noProof/>
          <w:color w:val="173395"/>
        </w:rPr>
        <mc:AlternateContent>
          <mc:Choice Requires="wps">
            <w:drawing>
              <wp:anchor distT="45720" distB="45720" distL="114300" distR="114300" simplePos="0" relativeHeight="251696128" behindDoc="0" locked="0" layoutInCell="1" allowOverlap="1" wp14:anchorId="034F6DDB" wp14:editId="422F16AF">
                <wp:simplePos x="0" y="0"/>
                <wp:positionH relativeFrom="margin">
                  <wp:posOffset>0</wp:posOffset>
                </wp:positionH>
                <wp:positionV relativeFrom="paragraph">
                  <wp:posOffset>830580</wp:posOffset>
                </wp:positionV>
                <wp:extent cx="5730240" cy="289560"/>
                <wp:effectExtent l="0" t="0" r="22860" b="15240"/>
                <wp:wrapSquare wrapText="bothSides"/>
                <wp:docPr id="1511481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7476135B" w14:textId="77777777" w:rsidR="00F42DDA" w:rsidRDefault="00F42DDA" w:rsidP="00F42D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F6DDB" id="_x0000_s1042" type="#_x0000_t202" style="position:absolute;margin-left:0;margin-top:65.4pt;width:451.2pt;height:22.8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" strokecolor="#173395">
                <v:textbox>
                  <w:txbxContent>
                    <w:p w14:paraId="7476135B" w14:textId="77777777" w:rsidR="00F42DDA" w:rsidRDefault="00F42DDA" w:rsidP="00F42DDA"/>
                  </w:txbxContent>
                </v:textbox>
                <w10:wrap type="square" anchorx="margin"/>
              </v:shape>
            </w:pict>
          </mc:Fallback>
        </mc:AlternateContent>
      </w:r>
    </w:p>
    <w:p w14:paraId="07E9E0C2" w14:textId="334971E0" w:rsidR="00BC6CC0" w:rsidRPr="00BC6CC0" w:rsidRDefault="00BC6CC0" w:rsidP="00BC6CC0">
      <w:pPr>
        <w:rPr>
          <w:rFonts w:ascii="Poppins" w:hAnsi="Poppins" w:cs="Poppins"/>
          <w:b/>
          <w:bCs/>
          <w:color w:val="173395"/>
        </w:rPr>
      </w:pPr>
      <w:r w:rsidRPr="00BC6CC0">
        <w:rPr>
          <w:rFonts w:ascii="Poppins" w:hAnsi="Poppins" w:cs="Poppins"/>
          <w:b/>
          <w:bCs/>
          <w:color w:val="173395"/>
        </w:rPr>
        <w:t>Titel en eventueel link naar publicaties en producten</w:t>
      </w:r>
    </w:p>
    <w:p w14:paraId="44F0EA11" w14:textId="0D8B57A5" w:rsidR="00F42DDA" w:rsidRDefault="00F42DDA" w:rsidP="00BC6CC0">
      <w:pPr>
        <w:rPr>
          <w:rFonts w:ascii="Poppins" w:hAnsi="Poppins" w:cs="Poppins"/>
          <w:color w:val="173395"/>
        </w:rPr>
      </w:pPr>
      <w:r w:rsidRPr="00B85B3D">
        <w:rPr>
          <w:rFonts w:ascii="Poppins" w:hAnsi="Poppins" w:cs="Poppins"/>
          <w:b/>
          <w:bCs/>
          <w:noProof/>
          <w:color w:val="173395"/>
        </w:rPr>
        <mc:AlternateContent>
          <mc:Choice Requires="wps">
            <w:drawing>
              <wp:anchor distT="45720" distB="45720" distL="114300" distR="114300" simplePos="0" relativeHeight="251698176" behindDoc="0" locked="0" layoutInCell="1" allowOverlap="1" wp14:anchorId="443EC890" wp14:editId="71D053AB">
                <wp:simplePos x="0" y="0"/>
                <wp:positionH relativeFrom="margin">
                  <wp:posOffset>0</wp:posOffset>
                </wp:positionH>
                <wp:positionV relativeFrom="paragraph">
                  <wp:posOffset>838200</wp:posOffset>
                </wp:positionV>
                <wp:extent cx="5730240" cy="289560"/>
                <wp:effectExtent l="0" t="0" r="22860" b="15240"/>
                <wp:wrapSquare wrapText="bothSides"/>
                <wp:docPr id="10822364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52DB73AF" w14:textId="77777777" w:rsidR="00F42DDA" w:rsidRDefault="00F42DDA" w:rsidP="00F42D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EC890" id="_x0000_s1043" type="#_x0000_t202" style="position:absolute;margin-left:0;margin-top:66pt;width:451.2pt;height:22.8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3U+GQIAACc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" strokecolor="#173395">
                <v:textbox>
                  <w:txbxContent>
                    <w:p w14:paraId="52DB73AF" w14:textId="77777777" w:rsidR="00F42DDA" w:rsidRDefault="00F42DDA" w:rsidP="00F42DDA"/>
                  </w:txbxContent>
                </v:textbox>
                <w10:wrap type="square" anchorx="margin"/>
              </v:shape>
            </w:pict>
          </mc:Fallback>
        </mc:AlternateContent>
      </w:r>
    </w:p>
    <w:p w14:paraId="326020A2" w14:textId="12882F4D" w:rsidR="00BC6CC0" w:rsidRPr="00BC6CC0" w:rsidRDefault="00BC6CC0" w:rsidP="00BC6CC0">
      <w:pPr>
        <w:rPr>
          <w:rFonts w:ascii="Poppins" w:hAnsi="Poppins" w:cs="Poppins"/>
          <w:b/>
          <w:bCs/>
          <w:color w:val="173395"/>
        </w:rPr>
      </w:pPr>
      <w:r w:rsidRPr="00BC6CC0">
        <w:rPr>
          <w:rFonts w:ascii="Poppins" w:hAnsi="Poppins" w:cs="Poppins"/>
          <w:b/>
          <w:bCs/>
          <w:color w:val="173395"/>
        </w:rPr>
        <w:t>Wie is de contactpersoon voor dit onderzoeksproject?*</w:t>
      </w:r>
    </w:p>
    <w:p w14:paraId="4A322FF7" w14:textId="62A57C77" w:rsidR="00F42DDA" w:rsidRDefault="00F42DDA" w:rsidP="00BC6CC0">
      <w:pPr>
        <w:rPr>
          <w:rFonts w:ascii="Poppins" w:hAnsi="Poppins" w:cs="Poppins"/>
          <w:color w:val="173395"/>
        </w:rPr>
      </w:pPr>
    </w:p>
    <w:p w14:paraId="2CD0BC7F" w14:textId="01A4C437" w:rsidR="00BC6CC0" w:rsidRPr="00BC6CC0" w:rsidRDefault="00F42DDA"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700224" behindDoc="0" locked="0" layoutInCell="1" allowOverlap="1" wp14:anchorId="758E6346" wp14:editId="38442EAB">
                <wp:simplePos x="0" y="0"/>
                <wp:positionH relativeFrom="margin">
                  <wp:posOffset>0</wp:posOffset>
                </wp:positionH>
                <wp:positionV relativeFrom="paragraph">
                  <wp:posOffset>251460</wp:posOffset>
                </wp:positionV>
                <wp:extent cx="5730240" cy="289560"/>
                <wp:effectExtent l="0" t="0" r="22860" b="15240"/>
                <wp:wrapSquare wrapText="bothSides"/>
                <wp:docPr id="6332181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5624DE5A" w14:textId="77777777" w:rsidR="00F42DDA" w:rsidRDefault="00F42DDA" w:rsidP="00F42D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E6346" id="_x0000_s1044" type="#_x0000_t202" style="position:absolute;margin-left:0;margin-top:19.8pt;width:451.2pt;height:22.8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V5OGQIAACc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" strokecolor="#173395">
                <v:textbox>
                  <w:txbxContent>
                    <w:p w14:paraId="5624DE5A" w14:textId="77777777" w:rsidR="00F42DDA" w:rsidRDefault="00F42DDA" w:rsidP="00F42DDA"/>
                  </w:txbxContent>
                </v:textbox>
                <w10:wrap type="square" anchorx="margin"/>
              </v:shape>
            </w:pict>
          </mc:Fallback>
        </mc:AlternateContent>
      </w:r>
      <w:r w:rsidR="00BC6CC0" w:rsidRPr="00BC6CC0">
        <w:rPr>
          <w:rFonts w:ascii="Poppins" w:hAnsi="Poppins" w:cs="Poppins"/>
          <w:b/>
          <w:bCs/>
          <w:color w:val="173395"/>
        </w:rPr>
        <w:t>Emailadres contactpersoon*</w:t>
      </w:r>
    </w:p>
    <w:p w14:paraId="41D48676" w14:textId="4FC3C74A" w:rsidR="00F42DDA" w:rsidRDefault="00F42DDA" w:rsidP="00BC6CC0">
      <w:pPr>
        <w:rPr>
          <w:rFonts w:ascii="Poppins" w:hAnsi="Poppins" w:cs="Poppins"/>
          <w:color w:val="173395"/>
        </w:rPr>
      </w:pPr>
    </w:p>
    <w:p w14:paraId="5EDC1F37" w14:textId="12EF714C" w:rsidR="00BC6CC0" w:rsidRPr="00BC6CC0" w:rsidRDefault="00F42DDA"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702272" behindDoc="0" locked="0" layoutInCell="1" allowOverlap="1" wp14:anchorId="19B43F8F" wp14:editId="7F6576C4">
                <wp:simplePos x="0" y="0"/>
                <wp:positionH relativeFrom="margin">
                  <wp:posOffset>0</wp:posOffset>
                </wp:positionH>
                <wp:positionV relativeFrom="paragraph">
                  <wp:posOffset>236220</wp:posOffset>
                </wp:positionV>
                <wp:extent cx="5730240" cy="289560"/>
                <wp:effectExtent l="0" t="0" r="22860" b="15240"/>
                <wp:wrapSquare wrapText="bothSides"/>
                <wp:docPr id="163330148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32E45EAC" w14:textId="77777777" w:rsidR="00F42DDA" w:rsidRDefault="00F42DDA" w:rsidP="00F42D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43F8F" id="_x0000_s1045" type="#_x0000_t202" style="position:absolute;margin-left:0;margin-top:18.6pt;width:451.2pt;height:22.8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C4GQIAACc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" strokecolor="#173395">
                <v:textbox>
                  <w:txbxContent>
                    <w:p w14:paraId="32E45EAC" w14:textId="77777777" w:rsidR="00F42DDA" w:rsidRDefault="00F42DDA" w:rsidP="00F42DDA"/>
                  </w:txbxContent>
                </v:textbox>
                <w10:wrap type="square" anchorx="margin"/>
              </v:shape>
            </w:pict>
          </mc:Fallback>
        </mc:AlternateContent>
      </w:r>
      <w:r w:rsidR="00BC6CC0" w:rsidRPr="00BC6CC0">
        <w:rPr>
          <w:rFonts w:ascii="Poppins" w:hAnsi="Poppins" w:cs="Poppins"/>
          <w:b/>
          <w:bCs/>
          <w:color w:val="173395"/>
        </w:rPr>
        <w:t>Wie is de projectleider voor dit onderzoeksproject?</w:t>
      </w:r>
    </w:p>
    <w:p w14:paraId="0ED2FF94" w14:textId="303240DF" w:rsidR="00F42DDA" w:rsidRDefault="00F42DDA" w:rsidP="00BC6CC0">
      <w:pPr>
        <w:rPr>
          <w:rFonts w:ascii="Poppins" w:hAnsi="Poppins" w:cs="Poppins"/>
          <w:color w:val="173395"/>
        </w:rPr>
      </w:pPr>
    </w:p>
    <w:p w14:paraId="3DA65AF8" w14:textId="7B760B3E" w:rsidR="00BC6CC0" w:rsidRPr="00BC6CC0" w:rsidRDefault="00F42DDA" w:rsidP="00BC6CC0">
      <w:pPr>
        <w:rPr>
          <w:rFonts w:ascii="Poppins" w:hAnsi="Poppins" w:cs="Poppins"/>
          <w:b/>
          <w:bCs/>
          <w:color w:val="173395"/>
        </w:rPr>
      </w:pPr>
      <w:r w:rsidRPr="00B85B3D">
        <w:rPr>
          <w:rFonts w:ascii="Poppins" w:hAnsi="Poppins" w:cs="Poppins"/>
          <w:b/>
          <w:bCs/>
          <w:noProof/>
          <w:color w:val="173395"/>
        </w:rPr>
        <mc:AlternateContent>
          <mc:Choice Requires="wps">
            <w:drawing>
              <wp:anchor distT="45720" distB="45720" distL="114300" distR="114300" simplePos="0" relativeHeight="251704320" behindDoc="0" locked="0" layoutInCell="1" allowOverlap="1" wp14:anchorId="37F0A807" wp14:editId="5AAC047A">
                <wp:simplePos x="0" y="0"/>
                <wp:positionH relativeFrom="margin">
                  <wp:posOffset>0</wp:posOffset>
                </wp:positionH>
                <wp:positionV relativeFrom="paragraph">
                  <wp:posOffset>426720</wp:posOffset>
                </wp:positionV>
                <wp:extent cx="5730240" cy="289560"/>
                <wp:effectExtent l="0" t="0" r="22860" b="15240"/>
                <wp:wrapSquare wrapText="bothSides"/>
                <wp:docPr id="10094941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02EDEBC7" w14:textId="77777777" w:rsidR="00F42DDA" w:rsidRDefault="00F42DDA" w:rsidP="00F42D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0A807" id="_x0000_s1046" type="#_x0000_t202" style="position:absolute;margin-left:0;margin-top:33.6pt;width:451.2pt;height:22.8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" strokecolor="#173395">
                <v:textbox>
                  <w:txbxContent>
                    <w:p w14:paraId="02EDEBC7" w14:textId="77777777" w:rsidR="00F42DDA" w:rsidRDefault="00F42DDA" w:rsidP="00F42DDA"/>
                  </w:txbxContent>
                </v:textbox>
                <w10:wrap type="square" anchorx="margin"/>
              </v:shape>
            </w:pict>
          </mc:Fallback>
        </mc:AlternateContent>
      </w:r>
      <w:r w:rsidR="00BC6CC0" w:rsidRPr="00BC6CC0">
        <w:rPr>
          <w:rFonts w:ascii="Poppins" w:hAnsi="Poppins" w:cs="Poppins"/>
          <w:b/>
          <w:bCs/>
          <w:color w:val="173395"/>
        </w:rPr>
        <w:t>Partners. Welke instellingen/bedrijven/consortia zijn betrokken bij dit onderzoeksproject?</w:t>
      </w:r>
    </w:p>
    <w:p w14:paraId="31FCBBB4" w14:textId="2B5BC728" w:rsidR="00BC6CC0" w:rsidRPr="00BC6CC0" w:rsidRDefault="00F42DDA" w:rsidP="00BC6CC0">
      <w:pPr>
        <w:rPr>
          <w:rFonts w:ascii="Poppins" w:hAnsi="Poppins" w:cs="Poppins"/>
          <w:color w:val="173395"/>
        </w:rPr>
      </w:pPr>
      <w:r w:rsidRPr="00B85B3D">
        <w:rPr>
          <w:rFonts w:ascii="Poppins" w:hAnsi="Poppins" w:cs="Poppins"/>
          <w:b/>
          <w:bCs/>
          <w:noProof/>
          <w:color w:val="173395"/>
        </w:rPr>
        <mc:AlternateContent>
          <mc:Choice Requires="wps">
            <w:drawing>
              <wp:anchor distT="45720" distB="45720" distL="114300" distR="114300" simplePos="0" relativeHeight="251708416" behindDoc="0" locked="0" layoutInCell="1" allowOverlap="1" wp14:anchorId="60446206" wp14:editId="63ACE807">
                <wp:simplePos x="0" y="0"/>
                <wp:positionH relativeFrom="margin">
                  <wp:posOffset>0</wp:posOffset>
                </wp:positionH>
                <wp:positionV relativeFrom="paragraph">
                  <wp:posOffset>830580</wp:posOffset>
                </wp:positionV>
                <wp:extent cx="5730240" cy="289560"/>
                <wp:effectExtent l="0" t="0" r="22860" b="15240"/>
                <wp:wrapSquare wrapText="bothSides"/>
                <wp:docPr id="19694383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89560"/>
                        </a:xfrm>
                        <a:prstGeom prst="rect">
                          <a:avLst/>
                        </a:prstGeom>
                        <a:solidFill>
                          <a:srgbClr val="FFFFFF"/>
                        </a:solidFill>
                        <a:ln w="9525">
                          <a:solidFill>
                            <a:srgbClr val="173395"/>
                          </a:solidFill>
                          <a:miter lim="800000"/>
                          <a:headEnd/>
                          <a:tailEnd/>
                        </a:ln>
                      </wps:spPr>
                      <wps:txbx>
                        <w:txbxContent>
                          <w:p w14:paraId="2ABF3731" w14:textId="77777777" w:rsidR="00F42DDA" w:rsidRDefault="00F42DDA" w:rsidP="00F42D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46206" id="_x0000_s1047" type="#_x0000_t202" style="position:absolute;margin-left:0;margin-top:65.4pt;width:451.2pt;height:22.8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" strokecolor="#173395">
                <v:textbox>
                  <w:txbxContent>
                    <w:p w14:paraId="2ABF3731" w14:textId="77777777" w:rsidR="00F42DDA" w:rsidRDefault="00F42DDA" w:rsidP="00F42DDA"/>
                  </w:txbxContent>
                </v:textbox>
                <w10:wrap type="square" anchorx="margin"/>
              </v:shape>
            </w:pict>
          </mc:Fallback>
        </mc:AlternateContent>
      </w:r>
    </w:p>
    <w:p w14:paraId="47B9B98A" w14:textId="4113B035" w:rsidR="00BC6CC0" w:rsidRPr="00F42DDA" w:rsidRDefault="00BC6CC0" w:rsidP="00BC6CC0">
      <w:pPr>
        <w:rPr>
          <w:rFonts w:ascii="Poppins" w:hAnsi="Poppins" w:cs="Poppins"/>
          <w:b/>
          <w:bCs/>
          <w:color w:val="173395"/>
        </w:rPr>
      </w:pPr>
      <w:r w:rsidRPr="00BC6CC0">
        <w:rPr>
          <w:rFonts w:ascii="Poppins" w:hAnsi="Poppins" w:cs="Poppins"/>
          <w:b/>
          <w:bCs/>
          <w:color w:val="173395"/>
        </w:rPr>
        <w:t>Subsidiegever. Wie is of zijn de subsidiegever(s) voor dit onderzoeksproject?</w:t>
      </w:r>
    </w:p>
    <w:p w14:paraId="63DB2EAC" w14:textId="4C9DDA1F" w:rsidR="00BC6CC0" w:rsidRPr="00B85B3D" w:rsidRDefault="00BC6CC0" w:rsidP="00BC6CC0">
      <w:pPr>
        <w:rPr>
          <w:rFonts w:ascii="Poppins" w:hAnsi="Poppins" w:cs="Poppins"/>
          <w:color w:val="173395"/>
        </w:rPr>
      </w:pPr>
    </w:p>
    <w:p w14:paraId="35760973" w14:textId="77777777" w:rsidR="00F42DDA" w:rsidRDefault="00F42DDA">
      <w:pPr>
        <w:spacing w:after="160" w:line="259" w:lineRule="auto"/>
        <w:rPr>
          <w:rFonts w:ascii="Poppins" w:hAnsi="Poppins" w:cs="Poppins"/>
          <w:b/>
          <w:bCs/>
          <w:color w:val="FF89BC"/>
        </w:rPr>
      </w:pPr>
      <w:r>
        <w:rPr>
          <w:rFonts w:ascii="Poppins" w:hAnsi="Poppins" w:cs="Poppins"/>
          <w:b/>
          <w:bCs/>
          <w:color w:val="FF89BC"/>
        </w:rPr>
        <w:br w:type="page"/>
      </w:r>
    </w:p>
    <w:p w14:paraId="4204D0C0" w14:textId="2E134CCC" w:rsidR="00BC6CC0" w:rsidRPr="00F42DDA" w:rsidRDefault="00F42DDA" w:rsidP="00BC6CC0">
      <w:pPr>
        <w:rPr>
          <w:rFonts w:ascii="Poppins" w:hAnsi="Poppins" w:cs="Poppins"/>
          <w:b/>
          <w:bCs/>
          <w:color w:val="FF89BC"/>
        </w:rPr>
      </w:pPr>
      <w:r>
        <w:rPr>
          <w:rFonts w:ascii="Poppins" w:hAnsi="Poppins" w:cs="Poppins"/>
          <w:b/>
          <w:bCs/>
          <w:color w:val="FF89BC"/>
        </w:rPr>
        <w:lastRenderedPageBreak/>
        <w:t xml:space="preserve">4. </w:t>
      </w:r>
      <w:r w:rsidR="00BC6CC0" w:rsidRPr="00F42DDA">
        <w:rPr>
          <w:rFonts w:ascii="Poppins" w:hAnsi="Poppins" w:cs="Poppins"/>
          <w:b/>
          <w:bCs/>
          <w:color w:val="FF89BC"/>
        </w:rPr>
        <w:t>Bevestiging</w:t>
      </w:r>
    </w:p>
    <w:p w14:paraId="276D60B9" w14:textId="77777777" w:rsidR="00BC6CC0" w:rsidRPr="00B85B3D" w:rsidRDefault="00BC6CC0" w:rsidP="00BC6CC0">
      <w:pPr>
        <w:rPr>
          <w:rFonts w:ascii="Poppins" w:hAnsi="Poppins" w:cs="Poppins"/>
          <w:color w:val="173395"/>
        </w:rPr>
      </w:pPr>
    </w:p>
    <w:p w14:paraId="10660D22" w14:textId="77777777" w:rsidR="00BC6CC0" w:rsidRPr="00BC6CC0" w:rsidRDefault="00BC6CC0" w:rsidP="00BC6CC0">
      <w:pPr>
        <w:rPr>
          <w:rFonts w:ascii="Poppins" w:hAnsi="Poppins" w:cs="Poppins"/>
          <w:b/>
          <w:bCs/>
          <w:color w:val="173395"/>
        </w:rPr>
      </w:pPr>
      <w:r w:rsidRPr="00BC6CC0">
        <w:rPr>
          <w:rFonts w:ascii="Poppins" w:hAnsi="Poppins" w:cs="Poppins"/>
          <w:b/>
          <w:bCs/>
          <w:color w:val="173395"/>
        </w:rPr>
        <w:t>Akkoord*</w:t>
      </w:r>
    </w:p>
    <w:p w14:paraId="36127997" w14:textId="5918434A" w:rsidR="00BC6CC0" w:rsidRPr="00F42DDA" w:rsidRDefault="00BC6CC0" w:rsidP="00F42DDA">
      <w:pPr>
        <w:pStyle w:val="Lijstalinea"/>
        <w:numPr>
          <w:ilvl w:val="0"/>
          <w:numId w:val="7"/>
        </w:numPr>
        <w:rPr>
          <w:rFonts w:ascii="Poppins" w:hAnsi="Poppins" w:cs="Poppins"/>
          <w:color w:val="173395"/>
        </w:rPr>
      </w:pPr>
      <w:r w:rsidRPr="00F42DDA">
        <w:rPr>
          <w:rFonts w:ascii="Poppins" w:hAnsi="Poppins" w:cs="Poppins"/>
          <w:color w:val="173395"/>
        </w:rPr>
        <w:t>Ik ga akkoord met de verwerking van mijn gegevens door Palliaweb</w:t>
      </w:r>
    </w:p>
    <w:p w14:paraId="1838C2E0" w14:textId="77777777" w:rsidR="00F42DDA" w:rsidRDefault="00F42DDA" w:rsidP="00BC6CC0">
      <w:pPr>
        <w:rPr>
          <w:rFonts w:ascii="Poppins" w:hAnsi="Poppins" w:cs="Poppins"/>
          <w:color w:val="173395"/>
        </w:rPr>
      </w:pPr>
    </w:p>
    <w:p w14:paraId="59620914" w14:textId="2F92C4FD" w:rsidR="002F24BD" w:rsidRPr="00B85B3D" w:rsidRDefault="00BC6CC0" w:rsidP="002F24BD">
      <w:pPr>
        <w:rPr>
          <w:rFonts w:ascii="Poppins" w:hAnsi="Poppins" w:cs="Poppins"/>
        </w:rPr>
      </w:pPr>
      <w:r w:rsidRPr="00BC6CC0">
        <w:rPr>
          <w:rFonts w:ascii="Poppins" w:hAnsi="Poppins" w:cs="Poppins"/>
          <w:color w:val="173395"/>
          <w:sz w:val="16"/>
          <w:szCs w:val="16"/>
        </w:rPr>
        <w:t xml:space="preserve">De </w:t>
      </w:r>
      <w:proofErr w:type="spellStart"/>
      <w:r w:rsidRPr="00BC6CC0">
        <w:rPr>
          <w:rFonts w:ascii="Poppins" w:hAnsi="Poppins" w:cs="Poppins"/>
          <w:color w:val="173395"/>
          <w:sz w:val="16"/>
          <w:szCs w:val="16"/>
        </w:rPr>
        <w:t>KennisHub</w:t>
      </w:r>
      <w:proofErr w:type="spellEnd"/>
      <w:r w:rsidRPr="00BC6CC0">
        <w:rPr>
          <w:rFonts w:ascii="Poppins" w:hAnsi="Poppins" w:cs="Poppins"/>
          <w:color w:val="173395"/>
          <w:sz w:val="16"/>
          <w:szCs w:val="16"/>
        </w:rPr>
        <w:t xml:space="preserve"> palliatieve zorg is onderdeel van Palliaweb. Wij hechten veel waarde aan uw privacy en gaan zorgvuldig om met uw persoonsgegevens. Op deze pagina vragen wij daarom uw toestemming voor het verwerken van deze gegevens. Het volledige </w:t>
      </w:r>
      <w:proofErr w:type="spellStart"/>
      <w:r w:rsidRPr="00BC6CC0">
        <w:rPr>
          <w:rFonts w:ascii="Poppins" w:hAnsi="Poppins" w:cs="Poppins"/>
          <w:color w:val="173395"/>
          <w:sz w:val="16"/>
          <w:szCs w:val="16"/>
        </w:rPr>
        <w:t>privacybeleid</w:t>
      </w:r>
      <w:proofErr w:type="spellEnd"/>
      <w:r w:rsidRPr="00BC6CC0">
        <w:rPr>
          <w:rFonts w:ascii="Poppins" w:hAnsi="Poppins" w:cs="Poppins"/>
          <w:color w:val="173395"/>
          <w:sz w:val="16"/>
          <w:szCs w:val="16"/>
        </w:rPr>
        <w:t xml:space="preserve"> van Palliaweb kunt u hieronder via de link naar de Privacyverklaring vinden. Hier leest u precies hoe wij met uw gegevens omgaan. De Algemene Verordening Gegevensbescherming (AVG) is van toepassing. Dit betekent dat u het recht heeft om uw gegevens in te zien, aan te passen of te laten verwijderen.</w:t>
      </w:r>
    </w:p>
    <w:p w14:paraId="21031916" w14:textId="77777777" w:rsidR="002F24BD" w:rsidRPr="00B85B3D" w:rsidRDefault="002F24BD" w:rsidP="002F24BD">
      <w:pPr>
        <w:rPr>
          <w:rFonts w:ascii="Poppins" w:hAnsi="Poppins" w:cs="Poppins"/>
        </w:rPr>
      </w:pPr>
    </w:p>
    <w:p w14:paraId="2F386866" w14:textId="4AF07F67" w:rsidR="00231110" w:rsidRPr="00B85B3D" w:rsidRDefault="00231110" w:rsidP="00F42DDA">
      <w:pPr>
        <w:spacing w:after="160" w:line="259" w:lineRule="auto"/>
        <w:rPr>
          <w:rFonts w:ascii="Poppins" w:hAnsi="Poppins" w:cs="Poppins"/>
        </w:rPr>
      </w:pPr>
    </w:p>
    <w:sectPr w:rsidR="00231110" w:rsidRPr="00B85B3D" w:rsidSect="00B85B3D">
      <w:headerReference w:type="even" r:id="rId12"/>
      <w:headerReference w:type="default" r:id="rId13"/>
      <w:headerReference w:type="first" r:id="rId14"/>
      <w:pgSz w:w="11900" w:h="16840"/>
      <w:pgMar w:top="1417" w:right="1417" w:bottom="851"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324F6" w14:textId="77777777" w:rsidR="00AF7464" w:rsidRDefault="00AF7464" w:rsidP="002F24BD">
      <w:r>
        <w:separator/>
      </w:r>
    </w:p>
  </w:endnote>
  <w:endnote w:type="continuationSeparator" w:id="0">
    <w:p w14:paraId="78CCFD74" w14:textId="77777777" w:rsidR="00AF7464" w:rsidRDefault="00AF7464" w:rsidP="002F2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ktah Round Light">
    <w:panose1 w:val="01000000000000000000"/>
    <w:charset w:val="00"/>
    <w:family w:val="modern"/>
    <w:notTrueType/>
    <w:pitch w:val="variable"/>
    <w:sig w:usb0="A000024F" w:usb1="10000013" w:usb2="00000000" w:usb3="00000000" w:csb0="00000197" w:csb1="00000000"/>
  </w:font>
  <w:font w:name="Oktah Round">
    <w:panose1 w:val="01000000000000000000"/>
    <w:charset w:val="00"/>
    <w:family w:val="modern"/>
    <w:notTrueType/>
    <w:pitch w:val="variable"/>
    <w:sig w:usb0="A000024F" w:usb1="10000013" w:usb2="00000000" w:usb3="00000000" w:csb0="00000197" w:csb1="00000000"/>
  </w:font>
  <w:font w:name="Poppins">
    <w:panose1 w:val="00000500000000000000"/>
    <w:charset w:val="4D"/>
    <w:family w:val="auto"/>
    <w:pitch w:val="variable"/>
    <w:sig w:usb0="00008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iandra GD">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7D94F" w14:textId="77777777" w:rsidR="00AF7464" w:rsidRDefault="00AF7464" w:rsidP="002F24BD">
      <w:r>
        <w:separator/>
      </w:r>
    </w:p>
  </w:footnote>
  <w:footnote w:type="continuationSeparator" w:id="0">
    <w:p w14:paraId="2057AFC6" w14:textId="77777777" w:rsidR="00AF7464" w:rsidRDefault="00AF7464" w:rsidP="002F24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EB819" w14:textId="77777777" w:rsidR="002F24BD" w:rsidRDefault="00AF7464">
    <w:pPr>
      <w:pStyle w:val="Koptekst"/>
    </w:pPr>
    <w:r>
      <w:rPr>
        <w:noProof/>
      </w:rPr>
      <w:pict w14:anchorId="697188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9757328" o:spid="_x0000_s1025"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Sjabloon PZNL blanc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E2B12" w14:textId="025BE8DE" w:rsidR="002F24BD" w:rsidRDefault="00296EBD">
    <w:pPr>
      <w:pStyle w:val="Koptekst"/>
    </w:pPr>
    <w:r w:rsidRPr="00F42DDA">
      <w:rPr>
        <w:noProof/>
      </w:rPr>
      <w:drawing>
        <wp:anchor distT="0" distB="0" distL="114300" distR="114300" simplePos="0" relativeHeight="251661824" behindDoc="0" locked="0" layoutInCell="1" allowOverlap="1" wp14:anchorId="7A277094" wp14:editId="19F260DC">
          <wp:simplePos x="0" y="0"/>
          <wp:positionH relativeFrom="column">
            <wp:posOffset>4427220</wp:posOffset>
          </wp:positionH>
          <wp:positionV relativeFrom="paragraph">
            <wp:posOffset>-155575</wp:posOffset>
          </wp:positionV>
          <wp:extent cx="754380" cy="483235"/>
          <wp:effectExtent l="0" t="0" r="7620" b="0"/>
          <wp:wrapSquare wrapText="bothSides"/>
          <wp:docPr id="1216197771" name="Afbeelding 1" descr="Afbeelding met tekst, Lettertype, ontwerp,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68723" name="Afbeelding 1" descr="Afbeelding met tekst, Lettertype, ontwerp, Graphics&#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754380" cy="483235"/>
                  </a:xfrm>
                  <a:prstGeom prst="rect">
                    <a:avLst/>
                  </a:prstGeom>
                </pic:spPr>
              </pic:pic>
            </a:graphicData>
          </a:graphic>
          <wp14:sizeRelH relativeFrom="page">
            <wp14:pctWidth>0</wp14:pctWidth>
          </wp14:sizeRelH>
          <wp14:sizeRelV relativeFrom="page">
            <wp14:pctHeight>0</wp14:pctHeight>
          </wp14:sizeRelV>
        </wp:anchor>
      </w:drawing>
    </w:r>
    <w:r w:rsidR="00B13867">
      <w:rPr>
        <w:noProof/>
      </w:rPr>
      <w:drawing>
        <wp:anchor distT="0" distB="0" distL="114300" distR="114300" simplePos="0" relativeHeight="251657728" behindDoc="1" locked="1" layoutInCell="1" allowOverlap="1" wp14:anchorId="4399443C" wp14:editId="69DB9AFE">
          <wp:simplePos x="0" y="0"/>
          <wp:positionH relativeFrom="page">
            <wp:posOffset>0</wp:posOffset>
          </wp:positionH>
          <wp:positionV relativeFrom="page">
            <wp:posOffset>0</wp:posOffset>
          </wp:positionV>
          <wp:extent cx="7567295" cy="10695305"/>
          <wp:effectExtent l="0" t="0" r="1905" b="0"/>
          <wp:wrapNone/>
          <wp:docPr id="1510127563" name="Picture 2"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0540" name="Picture 2" descr="A white background with black dot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67295" cy="106953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3DF11" w14:textId="5646BBC9" w:rsidR="00B52633" w:rsidRDefault="00F42DDA">
    <w:pPr>
      <w:pStyle w:val="Koptekst"/>
    </w:pPr>
    <w:r w:rsidRPr="00F42DDA">
      <w:rPr>
        <w:noProof/>
      </w:rPr>
      <w:drawing>
        <wp:anchor distT="0" distB="0" distL="114300" distR="114300" simplePos="0" relativeHeight="251659776" behindDoc="0" locked="0" layoutInCell="1" allowOverlap="1" wp14:anchorId="798671F9" wp14:editId="709557D2">
          <wp:simplePos x="0" y="0"/>
          <wp:positionH relativeFrom="column">
            <wp:posOffset>730885</wp:posOffset>
          </wp:positionH>
          <wp:positionV relativeFrom="paragraph">
            <wp:posOffset>-167640</wp:posOffset>
          </wp:positionV>
          <wp:extent cx="754380" cy="483235"/>
          <wp:effectExtent l="0" t="0" r="7620" b="0"/>
          <wp:wrapSquare wrapText="bothSides"/>
          <wp:docPr id="467768723" name="Afbeelding 1" descr="Afbeelding met tekst, Lettertype, ontwerp,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68723" name="Afbeelding 1" descr="Afbeelding met tekst, Lettertype, ontwerp, Graphics&#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754380" cy="483235"/>
                  </a:xfrm>
                  <a:prstGeom prst="rect">
                    <a:avLst/>
                  </a:prstGeom>
                </pic:spPr>
              </pic:pic>
            </a:graphicData>
          </a:graphic>
          <wp14:sizeRelH relativeFrom="page">
            <wp14:pctWidth>0</wp14:pctWidth>
          </wp14:sizeRelH>
          <wp14:sizeRelV relativeFrom="page">
            <wp14:pctHeight>0</wp14:pctHeight>
          </wp14:sizeRelV>
        </wp:anchor>
      </w:drawing>
    </w:r>
    <w:r w:rsidR="00B13867">
      <w:rPr>
        <w:noProof/>
      </w:rPr>
      <w:drawing>
        <wp:anchor distT="0" distB="0" distL="114300" distR="114300" simplePos="0" relativeHeight="251656704" behindDoc="1" locked="1" layoutInCell="1" allowOverlap="1" wp14:anchorId="28D60360" wp14:editId="354C5271">
          <wp:simplePos x="0" y="0"/>
          <wp:positionH relativeFrom="page">
            <wp:align>left</wp:align>
          </wp:positionH>
          <wp:positionV relativeFrom="page">
            <wp:align>top</wp:align>
          </wp:positionV>
          <wp:extent cx="7564120" cy="10691495"/>
          <wp:effectExtent l="0" t="0" r="5080" b="1905"/>
          <wp:wrapNone/>
          <wp:docPr id="1910499010" name="Picture 1" descr="A white background with blue and green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82118" name="Picture 1" descr="A white background with blue and green text&#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7579807" cy="1071317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775CB"/>
    <w:multiLevelType w:val="hybridMultilevel"/>
    <w:tmpl w:val="617A1C60"/>
    <w:lvl w:ilvl="0" w:tplc="86D2A7C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49B04E2"/>
    <w:multiLevelType w:val="hybridMultilevel"/>
    <w:tmpl w:val="140C98FE"/>
    <w:lvl w:ilvl="0" w:tplc="86D2A7C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E8E15E9"/>
    <w:multiLevelType w:val="hybridMultilevel"/>
    <w:tmpl w:val="95DCA742"/>
    <w:lvl w:ilvl="0" w:tplc="86D2A7C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1254C8C"/>
    <w:multiLevelType w:val="hybridMultilevel"/>
    <w:tmpl w:val="BD5E6550"/>
    <w:lvl w:ilvl="0" w:tplc="86D2A7C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6681EC3"/>
    <w:multiLevelType w:val="hybridMultilevel"/>
    <w:tmpl w:val="89FE5A0E"/>
    <w:lvl w:ilvl="0" w:tplc="86D2A7C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A6F039F"/>
    <w:multiLevelType w:val="hybridMultilevel"/>
    <w:tmpl w:val="46FA310E"/>
    <w:lvl w:ilvl="0" w:tplc="86D2A7CE">
      <w:start w:val="1"/>
      <w:numFmt w:val="bullet"/>
      <w:lvlText w:val=""/>
      <w:lvlJc w:val="left"/>
      <w:pPr>
        <w:ind w:left="768" w:hanging="360"/>
      </w:pPr>
      <w:rPr>
        <w:rFonts w:ascii="Symbol" w:hAnsi="Symbol"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6" w15:restartNumberingAfterBreak="0">
    <w:nsid w:val="71036066"/>
    <w:multiLevelType w:val="hybridMultilevel"/>
    <w:tmpl w:val="CCBAA8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90688413">
    <w:abstractNumId w:val="4"/>
  </w:num>
  <w:num w:numId="2" w16cid:durableId="2900586">
    <w:abstractNumId w:val="1"/>
  </w:num>
  <w:num w:numId="3" w16cid:durableId="904534193">
    <w:abstractNumId w:val="6"/>
  </w:num>
  <w:num w:numId="4" w16cid:durableId="1021737363">
    <w:abstractNumId w:val="2"/>
  </w:num>
  <w:num w:numId="5" w16cid:durableId="1479759616">
    <w:abstractNumId w:val="3"/>
  </w:num>
  <w:num w:numId="6" w16cid:durableId="372273636">
    <w:abstractNumId w:val="0"/>
  </w:num>
  <w:num w:numId="7" w16cid:durableId="9024478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CC0"/>
    <w:rsid w:val="00011022"/>
    <w:rsid w:val="000213B8"/>
    <w:rsid w:val="001F2350"/>
    <w:rsid w:val="001F3B65"/>
    <w:rsid w:val="00231110"/>
    <w:rsid w:val="0023551A"/>
    <w:rsid w:val="0029277F"/>
    <w:rsid w:val="00296EBD"/>
    <w:rsid w:val="002E3DB2"/>
    <w:rsid w:val="002F24BD"/>
    <w:rsid w:val="00393DBF"/>
    <w:rsid w:val="003A6846"/>
    <w:rsid w:val="004C7173"/>
    <w:rsid w:val="004D3064"/>
    <w:rsid w:val="00555219"/>
    <w:rsid w:val="00682C35"/>
    <w:rsid w:val="00696197"/>
    <w:rsid w:val="009202BF"/>
    <w:rsid w:val="009739F7"/>
    <w:rsid w:val="0098338A"/>
    <w:rsid w:val="009F3CF7"/>
    <w:rsid w:val="00AB1CA5"/>
    <w:rsid w:val="00AC648D"/>
    <w:rsid w:val="00AF7464"/>
    <w:rsid w:val="00B13867"/>
    <w:rsid w:val="00B52633"/>
    <w:rsid w:val="00B7781F"/>
    <w:rsid w:val="00B85B3D"/>
    <w:rsid w:val="00BC6CC0"/>
    <w:rsid w:val="00BE5D58"/>
    <w:rsid w:val="00C05873"/>
    <w:rsid w:val="00C53648"/>
    <w:rsid w:val="00D26F84"/>
    <w:rsid w:val="00E24BA5"/>
    <w:rsid w:val="00E7759C"/>
    <w:rsid w:val="00EE6800"/>
    <w:rsid w:val="00F10445"/>
    <w:rsid w:val="00F42DDA"/>
    <w:rsid w:val="30E120AC"/>
    <w:rsid w:val="317C1CF6"/>
    <w:rsid w:val="6630AD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C5A6B"/>
  <w15:chartTrackingRefBased/>
  <w15:docId w15:val="{EFD25122-77A6-4AA8-89D3-4B38AEA51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82C35"/>
    <w:pPr>
      <w:spacing w:after="0" w:line="240" w:lineRule="auto"/>
    </w:pPr>
    <w:rPr>
      <w:rFonts w:ascii="Oktah Round Light" w:hAnsi="Oktah Round Light"/>
      <w:sz w:val="20"/>
    </w:rPr>
  </w:style>
  <w:style w:type="paragraph" w:styleId="Kop1">
    <w:name w:val="heading 1"/>
    <w:basedOn w:val="Standaard"/>
    <w:next w:val="Standaard"/>
    <w:link w:val="Kop1Char"/>
    <w:uiPriority w:val="9"/>
    <w:qFormat/>
    <w:rsid w:val="00682C35"/>
    <w:pPr>
      <w:keepNext/>
      <w:keepLines/>
      <w:outlineLvl w:val="0"/>
    </w:pPr>
    <w:rPr>
      <w:rFonts w:ascii="Oktah Round" w:eastAsiaTheme="majorEastAsia" w:hAnsi="Oktah Round" w:cs="Poppins"/>
      <w:b/>
      <w:sz w:val="48"/>
      <w:szCs w:val="32"/>
    </w:rPr>
  </w:style>
  <w:style w:type="paragraph" w:styleId="Kop2">
    <w:name w:val="heading 2"/>
    <w:basedOn w:val="Standaard"/>
    <w:next w:val="Standaard"/>
    <w:link w:val="Kop2Char"/>
    <w:uiPriority w:val="9"/>
    <w:unhideWhenUsed/>
    <w:qFormat/>
    <w:rsid w:val="00682C35"/>
    <w:pPr>
      <w:keepNext/>
      <w:keepLines/>
      <w:spacing w:before="40"/>
      <w:outlineLvl w:val="1"/>
    </w:pPr>
    <w:rPr>
      <w:rFonts w:ascii="Oktah Round" w:eastAsiaTheme="majorEastAsia" w:hAnsi="Oktah Round" w:cstheme="majorBidi"/>
      <w:b/>
      <w:szCs w:val="26"/>
    </w:rPr>
  </w:style>
  <w:style w:type="paragraph" w:styleId="Kop3">
    <w:name w:val="heading 3"/>
    <w:aliases w:val="Tekst met lijn onder"/>
    <w:basedOn w:val="Standaard"/>
    <w:next w:val="Standaard"/>
    <w:link w:val="Kop3Char"/>
    <w:uiPriority w:val="9"/>
    <w:unhideWhenUsed/>
    <w:qFormat/>
    <w:rsid w:val="00AC648D"/>
    <w:pPr>
      <w:keepNext/>
      <w:keepLines/>
      <w:pBdr>
        <w:bottom w:val="single" w:sz="12" w:space="1" w:color="053C5C"/>
      </w:pBdr>
      <w:spacing w:before="40"/>
      <w:outlineLvl w:val="2"/>
    </w:pPr>
    <w:rPr>
      <w:rFonts w:eastAsiaTheme="majorEastAsia" w:cstheme="majorBidi"/>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82C35"/>
    <w:rPr>
      <w:rFonts w:ascii="Oktah Round" w:eastAsiaTheme="majorEastAsia" w:hAnsi="Oktah Round" w:cs="Poppins"/>
      <w:b/>
      <w:color w:val="1E3E85"/>
      <w:sz w:val="48"/>
      <w:szCs w:val="32"/>
    </w:rPr>
  </w:style>
  <w:style w:type="character" w:customStyle="1" w:styleId="Kop2Char">
    <w:name w:val="Kop 2 Char"/>
    <w:basedOn w:val="Standaardalinea-lettertype"/>
    <w:link w:val="Kop2"/>
    <w:uiPriority w:val="9"/>
    <w:rsid w:val="00682C35"/>
    <w:rPr>
      <w:rFonts w:ascii="Oktah Round" w:eastAsiaTheme="majorEastAsia" w:hAnsi="Oktah Round" w:cstheme="majorBidi"/>
      <w:b/>
      <w:color w:val="1E3E85"/>
      <w:sz w:val="18"/>
      <w:szCs w:val="26"/>
    </w:rPr>
  </w:style>
  <w:style w:type="character" w:customStyle="1" w:styleId="Kop3Char">
    <w:name w:val="Kop 3 Char"/>
    <w:aliases w:val="Tekst met lijn onder Char"/>
    <w:basedOn w:val="Standaardalinea-lettertype"/>
    <w:link w:val="Kop3"/>
    <w:uiPriority w:val="9"/>
    <w:rsid w:val="00AC648D"/>
    <w:rPr>
      <w:rFonts w:ascii="Poppins" w:eastAsiaTheme="majorEastAsia" w:hAnsi="Poppins" w:cstheme="majorBidi"/>
      <w:color w:val="1E3E85"/>
      <w:sz w:val="18"/>
      <w:szCs w:val="24"/>
    </w:rPr>
  </w:style>
  <w:style w:type="paragraph" w:styleId="Geenafstand">
    <w:name w:val="No Spacing"/>
    <w:uiPriority w:val="1"/>
    <w:qFormat/>
    <w:rsid w:val="00682C35"/>
    <w:pPr>
      <w:spacing w:after="0" w:line="240" w:lineRule="auto"/>
    </w:pPr>
    <w:rPr>
      <w:rFonts w:ascii="Oktah Round Light" w:hAnsi="Oktah Round Light"/>
      <w:sz w:val="20"/>
    </w:rPr>
  </w:style>
  <w:style w:type="paragraph" w:styleId="Koptekst">
    <w:name w:val="header"/>
    <w:basedOn w:val="Standaard"/>
    <w:link w:val="KoptekstChar"/>
    <w:uiPriority w:val="99"/>
    <w:unhideWhenUsed/>
    <w:rsid w:val="002F24BD"/>
    <w:pPr>
      <w:tabs>
        <w:tab w:val="center" w:pos="4536"/>
        <w:tab w:val="right" w:pos="9072"/>
      </w:tabs>
    </w:pPr>
  </w:style>
  <w:style w:type="character" w:customStyle="1" w:styleId="KoptekstChar">
    <w:name w:val="Koptekst Char"/>
    <w:basedOn w:val="Standaardalinea-lettertype"/>
    <w:link w:val="Koptekst"/>
    <w:uiPriority w:val="99"/>
    <w:rsid w:val="002F24BD"/>
    <w:rPr>
      <w:rFonts w:ascii="Century Gothic" w:hAnsi="Century Gothic"/>
      <w:color w:val="053C5C"/>
      <w:sz w:val="18"/>
    </w:rPr>
  </w:style>
  <w:style w:type="paragraph" w:styleId="Voettekst">
    <w:name w:val="footer"/>
    <w:basedOn w:val="Standaard"/>
    <w:link w:val="VoettekstChar"/>
    <w:uiPriority w:val="99"/>
    <w:unhideWhenUsed/>
    <w:rsid w:val="002F24BD"/>
    <w:pPr>
      <w:tabs>
        <w:tab w:val="center" w:pos="4536"/>
        <w:tab w:val="right" w:pos="9072"/>
      </w:tabs>
    </w:pPr>
  </w:style>
  <w:style w:type="character" w:customStyle="1" w:styleId="VoettekstChar">
    <w:name w:val="Voettekst Char"/>
    <w:basedOn w:val="Standaardalinea-lettertype"/>
    <w:link w:val="Voettekst"/>
    <w:uiPriority w:val="99"/>
    <w:rsid w:val="002F24BD"/>
    <w:rPr>
      <w:rFonts w:ascii="Century Gothic" w:hAnsi="Century Gothic"/>
      <w:color w:val="053C5C"/>
      <w:sz w:val="18"/>
    </w:rPr>
  </w:style>
  <w:style w:type="character" w:customStyle="1" w:styleId="zsysVeldMarkering">
    <w:name w:val="zsysVeldMarkering"/>
    <w:basedOn w:val="Standaardalinea-lettertype"/>
    <w:semiHidden/>
    <w:rsid w:val="002F24BD"/>
    <w:rPr>
      <w:bdr w:val="none" w:sz="0" w:space="0" w:color="auto"/>
      <w:shd w:val="clear" w:color="auto" w:fill="FFFF00"/>
    </w:rPr>
  </w:style>
  <w:style w:type="table" w:styleId="Tabelraster">
    <w:name w:val="Table Grid"/>
    <w:basedOn w:val="Standaardtabel"/>
    <w:rsid w:val="002F24BD"/>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Inhopg1">
    <w:name w:val="toc 1"/>
    <w:basedOn w:val="Standaard"/>
    <w:next w:val="Standaard"/>
    <w:uiPriority w:val="39"/>
    <w:semiHidden/>
    <w:rsid w:val="002F24BD"/>
    <w:pPr>
      <w:tabs>
        <w:tab w:val="right" w:pos="8504"/>
      </w:tabs>
      <w:spacing w:before="260" w:line="260" w:lineRule="atLeast"/>
      <w:ind w:right="567" w:hanging="425"/>
    </w:pPr>
    <w:rPr>
      <w:rFonts w:ascii="Arial" w:eastAsia="Times New Roman" w:hAnsi="Arial" w:cs="Maiandra GD"/>
      <w:b/>
      <w:szCs w:val="18"/>
      <w:lang w:eastAsia="nl-NL"/>
    </w:rPr>
  </w:style>
  <w:style w:type="paragraph" w:styleId="Inhopg2">
    <w:name w:val="toc 2"/>
    <w:basedOn w:val="Standaard"/>
    <w:next w:val="Standaard"/>
    <w:uiPriority w:val="39"/>
    <w:semiHidden/>
    <w:rsid w:val="002F24BD"/>
    <w:pPr>
      <w:tabs>
        <w:tab w:val="right" w:pos="8504"/>
      </w:tabs>
      <w:spacing w:line="260" w:lineRule="atLeast"/>
      <w:ind w:left="454" w:right="567" w:hanging="454"/>
    </w:pPr>
    <w:rPr>
      <w:rFonts w:ascii="Arial" w:eastAsia="Times New Roman" w:hAnsi="Arial" w:cs="Maiandra GD"/>
      <w:noProof/>
      <w:szCs w:val="18"/>
      <w:lang w:eastAsia="nl-NL"/>
    </w:rPr>
  </w:style>
  <w:style w:type="paragraph" w:styleId="Inhopg3">
    <w:name w:val="toc 3"/>
    <w:basedOn w:val="Standaard"/>
    <w:next w:val="Standaard"/>
    <w:uiPriority w:val="39"/>
    <w:semiHidden/>
    <w:rsid w:val="002F24BD"/>
    <w:pPr>
      <w:tabs>
        <w:tab w:val="right" w:pos="8504"/>
      </w:tabs>
      <w:spacing w:line="260" w:lineRule="atLeast"/>
      <w:ind w:left="567" w:right="567" w:hanging="567"/>
    </w:pPr>
    <w:rPr>
      <w:rFonts w:ascii="Arial" w:eastAsia="Times New Roman" w:hAnsi="Arial" w:cs="Maiandra GD"/>
      <w:noProof/>
      <w:szCs w:val="18"/>
      <w:lang w:eastAsia="nl-NL"/>
    </w:rPr>
  </w:style>
  <w:style w:type="paragraph" w:styleId="Inhopg4">
    <w:name w:val="toc 4"/>
    <w:basedOn w:val="Standaard"/>
    <w:next w:val="Standaard"/>
    <w:uiPriority w:val="39"/>
    <w:semiHidden/>
    <w:rsid w:val="002F24BD"/>
    <w:pPr>
      <w:tabs>
        <w:tab w:val="right" w:pos="8504"/>
      </w:tabs>
      <w:spacing w:line="260" w:lineRule="atLeast"/>
      <w:ind w:left="454" w:right="567" w:hanging="454"/>
    </w:pPr>
    <w:rPr>
      <w:rFonts w:ascii="Arial" w:eastAsia="Times New Roman" w:hAnsi="Arial" w:cs="Maiandra GD"/>
      <w:noProof/>
      <w:szCs w:val="18"/>
      <w:lang w:eastAsia="nl-NL"/>
    </w:rPr>
  </w:style>
  <w:style w:type="paragraph" w:styleId="Inhopg5">
    <w:name w:val="toc 5"/>
    <w:basedOn w:val="Standaard"/>
    <w:next w:val="Standaard"/>
    <w:uiPriority w:val="39"/>
    <w:semiHidden/>
    <w:unhideWhenUsed/>
    <w:rsid w:val="002F24BD"/>
    <w:pPr>
      <w:tabs>
        <w:tab w:val="right" w:pos="8504"/>
      </w:tabs>
      <w:spacing w:before="260" w:line="260" w:lineRule="atLeast"/>
      <w:ind w:right="567"/>
    </w:pPr>
    <w:rPr>
      <w:rFonts w:ascii="Arial" w:eastAsia="Times New Roman" w:hAnsi="Arial" w:cs="Maiandra GD"/>
      <w:b/>
      <w:szCs w:val="18"/>
      <w:lang w:eastAsia="nl-NL"/>
    </w:rPr>
  </w:style>
  <w:style w:type="character" w:styleId="Hyperlink">
    <w:name w:val="Hyperlink"/>
    <w:basedOn w:val="Standaardalinea-lettertype"/>
    <w:uiPriority w:val="99"/>
    <w:unhideWhenUsed/>
    <w:rsid w:val="00BC6CC0"/>
    <w:rPr>
      <w:color w:val="0563C1" w:themeColor="hyperlink"/>
      <w:u w:val="single"/>
    </w:rPr>
  </w:style>
  <w:style w:type="character" w:styleId="Onopgelostemelding">
    <w:name w:val="Unresolved Mention"/>
    <w:basedOn w:val="Standaardalinea-lettertype"/>
    <w:uiPriority w:val="99"/>
    <w:semiHidden/>
    <w:unhideWhenUsed/>
    <w:rsid w:val="00BC6CC0"/>
    <w:rPr>
      <w:color w:val="605E5C"/>
      <w:shd w:val="clear" w:color="auto" w:fill="E1DFDD"/>
    </w:rPr>
  </w:style>
  <w:style w:type="paragraph" w:styleId="Lijstalinea">
    <w:name w:val="List Paragraph"/>
    <w:basedOn w:val="Standaard"/>
    <w:uiPriority w:val="34"/>
    <w:rsid w:val="00BC6C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653063">
      <w:bodyDiv w:val="1"/>
      <w:marLeft w:val="0"/>
      <w:marRight w:val="0"/>
      <w:marTop w:val="0"/>
      <w:marBottom w:val="0"/>
      <w:divBdr>
        <w:top w:val="none" w:sz="0" w:space="0" w:color="auto"/>
        <w:left w:val="none" w:sz="0" w:space="0" w:color="auto"/>
        <w:bottom w:val="none" w:sz="0" w:space="0" w:color="auto"/>
        <w:right w:val="none" w:sz="0" w:space="0" w:color="auto"/>
      </w:divBdr>
      <w:divsChild>
        <w:div w:id="1095903750">
          <w:marLeft w:val="0"/>
          <w:marRight w:val="0"/>
          <w:marTop w:val="0"/>
          <w:marBottom w:val="0"/>
          <w:divBdr>
            <w:top w:val="none" w:sz="0" w:space="0" w:color="auto"/>
            <w:left w:val="none" w:sz="0" w:space="0" w:color="auto"/>
            <w:bottom w:val="none" w:sz="0" w:space="0" w:color="auto"/>
            <w:right w:val="none" w:sz="0" w:space="0" w:color="auto"/>
          </w:divBdr>
          <w:divsChild>
            <w:div w:id="1991205883">
              <w:marLeft w:val="0"/>
              <w:marRight w:val="0"/>
              <w:marTop w:val="210"/>
              <w:marBottom w:val="210"/>
              <w:divBdr>
                <w:top w:val="none" w:sz="0" w:space="0" w:color="auto"/>
                <w:left w:val="none" w:sz="0" w:space="0" w:color="auto"/>
                <w:bottom w:val="none" w:sz="0" w:space="0" w:color="auto"/>
                <w:right w:val="none" w:sz="0" w:space="0" w:color="auto"/>
              </w:divBdr>
              <w:divsChild>
                <w:div w:id="1745638586">
                  <w:marLeft w:val="0"/>
                  <w:marRight w:val="0"/>
                  <w:marTop w:val="75"/>
                  <w:marBottom w:val="0"/>
                  <w:divBdr>
                    <w:top w:val="none" w:sz="0" w:space="0" w:color="auto"/>
                    <w:left w:val="none" w:sz="0" w:space="0" w:color="auto"/>
                    <w:bottom w:val="none" w:sz="0" w:space="0" w:color="auto"/>
                    <w:right w:val="none" w:sz="0" w:space="0" w:color="auto"/>
                  </w:divBdr>
                </w:div>
              </w:divsChild>
            </w:div>
            <w:div w:id="785856108">
              <w:marLeft w:val="0"/>
              <w:marRight w:val="0"/>
              <w:marTop w:val="210"/>
              <w:marBottom w:val="210"/>
              <w:divBdr>
                <w:top w:val="none" w:sz="0" w:space="0" w:color="auto"/>
                <w:left w:val="none" w:sz="0" w:space="0" w:color="auto"/>
                <w:bottom w:val="none" w:sz="0" w:space="0" w:color="auto"/>
                <w:right w:val="none" w:sz="0" w:space="0" w:color="auto"/>
              </w:divBdr>
            </w:div>
            <w:div w:id="1067462471">
              <w:marLeft w:val="0"/>
              <w:marRight w:val="0"/>
              <w:marTop w:val="210"/>
              <w:marBottom w:val="210"/>
              <w:divBdr>
                <w:top w:val="none" w:sz="0" w:space="0" w:color="auto"/>
                <w:left w:val="none" w:sz="0" w:space="0" w:color="auto"/>
                <w:bottom w:val="none" w:sz="0" w:space="0" w:color="auto"/>
                <w:right w:val="none" w:sz="0" w:space="0" w:color="auto"/>
              </w:divBdr>
              <w:divsChild>
                <w:div w:id="797449992">
                  <w:marLeft w:val="0"/>
                  <w:marRight w:val="0"/>
                  <w:marTop w:val="0"/>
                  <w:marBottom w:val="0"/>
                  <w:divBdr>
                    <w:top w:val="none" w:sz="0" w:space="0" w:color="auto"/>
                    <w:left w:val="none" w:sz="0" w:space="0" w:color="auto"/>
                    <w:bottom w:val="none" w:sz="0" w:space="0" w:color="auto"/>
                    <w:right w:val="none" w:sz="0" w:space="0" w:color="auto"/>
                  </w:divBdr>
                  <w:divsChild>
                    <w:div w:id="18748649">
                      <w:marLeft w:val="0"/>
                      <w:marRight w:val="0"/>
                      <w:marTop w:val="0"/>
                      <w:marBottom w:val="0"/>
                      <w:divBdr>
                        <w:top w:val="none" w:sz="0" w:space="0" w:color="auto"/>
                        <w:left w:val="none" w:sz="0" w:space="0" w:color="auto"/>
                        <w:bottom w:val="none" w:sz="0" w:space="0" w:color="auto"/>
                        <w:right w:val="none" w:sz="0" w:space="0" w:color="auto"/>
                      </w:divBdr>
                      <w:divsChild>
                        <w:div w:id="1686401886">
                          <w:marLeft w:val="0"/>
                          <w:marRight w:val="0"/>
                          <w:marTop w:val="0"/>
                          <w:marBottom w:val="0"/>
                          <w:divBdr>
                            <w:top w:val="none" w:sz="0" w:space="0" w:color="auto"/>
                            <w:left w:val="single" w:sz="6" w:space="0" w:color="CCCCCC"/>
                            <w:bottom w:val="single" w:sz="6" w:space="0" w:color="CCCCCC"/>
                            <w:right w:val="single" w:sz="6" w:space="0" w:color="CCCCCC"/>
                          </w:divBdr>
                        </w:div>
                      </w:divsChild>
                    </w:div>
                  </w:divsChild>
                </w:div>
                <w:div w:id="1980646817">
                  <w:marLeft w:val="0"/>
                  <w:marRight w:val="0"/>
                  <w:marTop w:val="75"/>
                  <w:marBottom w:val="0"/>
                  <w:divBdr>
                    <w:top w:val="none" w:sz="0" w:space="0" w:color="auto"/>
                    <w:left w:val="none" w:sz="0" w:space="0" w:color="auto"/>
                    <w:bottom w:val="none" w:sz="0" w:space="0" w:color="auto"/>
                    <w:right w:val="none" w:sz="0" w:space="0" w:color="auto"/>
                  </w:divBdr>
                </w:div>
              </w:divsChild>
            </w:div>
            <w:div w:id="1549604963">
              <w:marLeft w:val="0"/>
              <w:marRight w:val="0"/>
              <w:marTop w:val="210"/>
              <w:marBottom w:val="210"/>
              <w:divBdr>
                <w:top w:val="none" w:sz="0" w:space="0" w:color="auto"/>
                <w:left w:val="none" w:sz="0" w:space="0" w:color="auto"/>
                <w:bottom w:val="none" w:sz="0" w:space="0" w:color="auto"/>
                <w:right w:val="none" w:sz="0" w:space="0" w:color="auto"/>
              </w:divBdr>
            </w:div>
            <w:div w:id="525948147">
              <w:marLeft w:val="0"/>
              <w:marRight w:val="0"/>
              <w:marTop w:val="210"/>
              <w:marBottom w:val="210"/>
              <w:divBdr>
                <w:top w:val="none" w:sz="0" w:space="0" w:color="auto"/>
                <w:left w:val="none" w:sz="0" w:space="0" w:color="auto"/>
                <w:bottom w:val="none" w:sz="0" w:space="0" w:color="auto"/>
                <w:right w:val="none" w:sz="0" w:space="0" w:color="auto"/>
              </w:divBdr>
            </w:div>
            <w:div w:id="469320985">
              <w:marLeft w:val="0"/>
              <w:marRight w:val="0"/>
              <w:marTop w:val="210"/>
              <w:marBottom w:val="210"/>
              <w:divBdr>
                <w:top w:val="none" w:sz="0" w:space="0" w:color="auto"/>
                <w:left w:val="none" w:sz="0" w:space="0" w:color="auto"/>
                <w:bottom w:val="none" w:sz="0" w:space="0" w:color="auto"/>
                <w:right w:val="none" w:sz="0" w:space="0" w:color="auto"/>
              </w:divBdr>
            </w:div>
            <w:div w:id="1569683329">
              <w:marLeft w:val="0"/>
              <w:marRight w:val="0"/>
              <w:marTop w:val="210"/>
              <w:marBottom w:val="210"/>
              <w:divBdr>
                <w:top w:val="none" w:sz="0" w:space="0" w:color="auto"/>
                <w:left w:val="none" w:sz="0" w:space="0" w:color="auto"/>
                <w:bottom w:val="none" w:sz="0" w:space="0" w:color="auto"/>
                <w:right w:val="none" w:sz="0" w:space="0" w:color="auto"/>
              </w:divBdr>
              <w:divsChild>
                <w:div w:id="56244354">
                  <w:marLeft w:val="0"/>
                  <w:marRight w:val="0"/>
                  <w:marTop w:val="0"/>
                  <w:marBottom w:val="0"/>
                  <w:divBdr>
                    <w:top w:val="none" w:sz="0" w:space="0" w:color="auto"/>
                    <w:left w:val="none" w:sz="0" w:space="0" w:color="auto"/>
                    <w:bottom w:val="none" w:sz="0" w:space="0" w:color="auto"/>
                    <w:right w:val="none" w:sz="0" w:space="0" w:color="auto"/>
                  </w:divBdr>
                  <w:divsChild>
                    <w:div w:id="1173687504">
                      <w:marLeft w:val="0"/>
                      <w:marRight w:val="0"/>
                      <w:marTop w:val="0"/>
                      <w:marBottom w:val="0"/>
                      <w:divBdr>
                        <w:top w:val="none" w:sz="0" w:space="0" w:color="auto"/>
                        <w:left w:val="none" w:sz="0" w:space="0" w:color="auto"/>
                        <w:bottom w:val="none" w:sz="0" w:space="0" w:color="auto"/>
                        <w:right w:val="none" w:sz="0" w:space="0" w:color="auto"/>
                      </w:divBdr>
                      <w:divsChild>
                        <w:div w:id="1933001858">
                          <w:marLeft w:val="0"/>
                          <w:marRight w:val="0"/>
                          <w:marTop w:val="0"/>
                          <w:marBottom w:val="0"/>
                          <w:divBdr>
                            <w:top w:val="none" w:sz="0" w:space="0" w:color="auto"/>
                            <w:left w:val="single" w:sz="6" w:space="0" w:color="CCCCCC"/>
                            <w:bottom w:val="single" w:sz="6" w:space="0" w:color="CCCCCC"/>
                            <w:right w:val="single" w:sz="6" w:space="0" w:color="CCCCCC"/>
                          </w:divBdr>
                        </w:div>
                      </w:divsChild>
                    </w:div>
                  </w:divsChild>
                </w:div>
              </w:divsChild>
            </w:div>
            <w:div w:id="1363477206">
              <w:marLeft w:val="0"/>
              <w:marRight w:val="0"/>
              <w:marTop w:val="210"/>
              <w:marBottom w:val="210"/>
              <w:divBdr>
                <w:top w:val="none" w:sz="0" w:space="0" w:color="auto"/>
                <w:left w:val="none" w:sz="0" w:space="0" w:color="auto"/>
                <w:bottom w:val="none" w:sz="0" w:space="0" w:color="auto"/>
                <w:right w:val="none" w:sz="0" w:space="0" w:color="auto"/>
              </w:divBdr>
              <w:divsChild>
                <w:div w:id="1754735660">
                  <w:marLeft w:val="0"/>
                  <w:marRight w:val="0"/>
                  <w:marTop w:val="0"/>
                  <w:marBottom w:val="0"/>
                  <w:divBdr>
                    <w:top w:val="none" w:sz="0" w:space="0" w:color="auto"/>
                    <w:left w:val="none" w:sz="0" w:space="0" w:color="auto"/>
                    <w:bottom w:val="none" w:sz="0" w:space="0" w:color="auto"/>
                    <w:right w:val="none" w:sz="0" w:space="0" w:color="auto"/>
                  </w:divBdr>
                  <w:divsChild>
                    <w:div w:id="1703968750">
                      <w:marLeft w:val="0"/>
                      <w:marRight w:val="0"/>
                      <w:marTop w:val="0"/>
                      <w:marBottom w:val="0"/>
                      <w:divBdr>
                        <w:top w:val="none" w:sz="0" w:space="0" w:color="auto"/>
                        <w:left w:val="none" w:sz="0" w:space="0" w:color="auto"/>
                        <w:bottom w:val="none" w:sz="0" w:space="0" w:color="auto"/>
                        <w:right w:val="none" w:sz="0" w:space="0" w:color="auto"/>
                      </w:divBdr>
                      <w:divsChild>
                        <w:div w:id="839346693">
                          <w:marLeft w:val="0"/>
                          <w:marRight w:val="0"/>
                          <w:marTop w:val="0"/>
                          <w:marBottom w:val="0"/>
                          <w:divBdr>
                            <w:top w:val="none" w:sz="0" w:space="0" w:color="auto"/>
                            <w:left w:val="single" w:sz="6" w:space="0" w:color="CCCCCC"/>
                            <w:bottom w:val="single" w:sz="6" w:space="0" w:color="CCCCCC"/>
                            <w:right w:val="single" w:sz="6" w:space="0" w:color="CCCCCC"/>
                          </w:divBdr>
                        </w:div>
                      </w:divsChild>
                    </w:div>
                  </w:divsChild>
                </w:div>
              </w:divsChild>
            </w:div>
          </w:divsChild>
        </w:div>
      </w:divsChild>
    </w:div>
    <w:div w:id="555623723">
      <w:bodyDiv w:val="1"/>
      <w:marLeft w:val="0"/>
      <w:marRight w:val="0"/>
      <w:marTop w:val="0"/>
      <w:marBottom w:val="0"/>
      <w:divBdr>
        <w:top w:val="none" w:sz="0" w:space="0" w:color="auto"/>
        <w:left w:val="none" w:sz="0" w:space="0" w:color="auto"/>
        <w:bottom w:val="none" w:sz="0" w:space="0" w:color="auto"/>
        <w:right w:val="none" w:sz="0" w:space="0" w:color="auto"/>
      </w:divBdr>
      <w:divsChild>
        <w:div w:id="1551576523">
          <w:marLeft w:val="0"/>
          <w:marRight w:val="0"/>
          <w:marTop w:val="0"/>
          <w:marBottom w:val="0"/>
          <w:divBdr>
            <w:top w:val="none" w:sz="0" w:space="0" w:color="auto"/>
            <w:left w:val="none" w:sz="0" w:space="0" w:color="auto"/>
            <w:bottom w:val="none" w:sz="0" w:space="0" w:color="auto"/>
            <w:right w:val="none" w:sz="0" w:space="0" w:color="auto"/>
          </w:divBdr>
          <w:divsChild>
            <w:div w:id="682128133">
              <w:marLeft w:val="0"/>
              <w:marRight w:val="0"/>
              <w:marTop w:val="210"/>
              <w:marBottom w:val="210"/>
              <w:divBdr>
                <w:top w:val="none" w:sz="0" w:space="0" w:color="auto"/>
                <w:left w:val="none" w:sz="0" w:space="0" w:color="auto"/>
                <w:bottom w:val="none" w:sz="0" w:space="0" w:color="auto"/>
                <w:right w:val="none" w:sz="0" w:space="0" w:color="auto"/>
              </w:divBdr>
              <w:divsChild>
                <w:div w:id="694691640">
                  <w:marLeft w:val="0"/>
                  <w:marRight w:val="0"/>
                  <w:marTop w:val="75"/>
                  <w:marBottom w:val="0"/>
                  <w:divBdr>
                    <w:top w:val="none" w:sz="0" w:space="0" w:color="auto"/>
                    <w:left w:val="none" w:sz="0" w:space="0" w:color="auto"/>
                    <w:bottom w:val="none" w:sz="0" w:space="0" w:color="auto"/>
                    <w:right w:val="none" w:sz="0" w:space="0" w:color="auto"/>
                  </w:divBdr>
                </w:div>
              </w:divsChild>
            </w:div>
            <w:div w:id="1120880748">
              <w:marLeft w:val="0"/>
              <w:marRight w:val="0"/>
              <w:marTop w:val="210"/>
              <w:marBottom w:val="210"/>
              <w:divBdr>
                <w:top w:val="none" w:sz="0" w:space="0" w:color="auto"/>
                <w:left w:val="none" w:sz="0" w:space="0" w:color="auto"/>
                <w:bottom w:val="none" w:sz="0" w:space="0" w:color="auto"/>
                <w:right w:val="none" w:sz="0" w:space="0" w:color="auto"/>
              </w:divBdr>
            </w:div>
            <w:div w:id="1336569724">
              <w:marLeft w:val="0"/>
              <w:marRight w:val="0"/>
              <w:marTop w:val="210"/>
              <w:marBottom w:val="210"/>
              <w:divBdr>
                <w:top w:val="none" w:sz="0" w:space="0" w:color="auto"/>
                <w:left w:val="none" w:sz="0" w:space="0" w:color="auto"/>
                <w:bottom w:val="none" w:sz="0" w:space="0" w:color="auto"/>
                <w:right w:val="none" w:sz="0" w:space="0" w:color="auto"/>
              </w:divBdr>
              <w:divsChild>
                <w:div w:id="1714452986">
                  <w:marLeft w:val="0"/>
                  <w:marRight w:val="0"/>
                  <w:marTop w:val="0"/>
                  <w:marBottom w:val="0"/>
                  <w:divBdr>
                    <w:top w:val="none" w:sz="0" w:space="0" w:color="auto"/>
                    <w:left w:val="none" w:sz="0" w:space="0" w:color="auto"/>
                    <w:bottom w:val="none" w:sz="0" w:space="0" w:color="auto"/>
                    <w:right w:val="none" w:sz="0" w:space="0" w:color="auto"/>
                  </w:divBdr>
                  <w:divsChild>
                    <w:div w:id="1511489387">
                      <w:marLeft w:val="0"/>
                      <w:marRight w:val="0"/>
                      <w:marTop w:val="0"/>
                      <w:marBottom w:val="0"/>
                      <w:divBdr>
                        <w:top w:val="none" w:sz="0" w:space="0" w:color="auto"/>
                        <w:left w:val="none" w:sz="0" w:space="0" w:color="auto"/>
                        <w:bottom w:val="none" w:sz="0" w:space="0" w:color="auto"/>
                        <w:right w:val="none" w:sz="0" w:space="0" w:color="auto"/>
                      </w:divBdr>
                      <w:divsChild>
                        <w:div w:id="1735464236">
                          <w:marLeft w:val="0"/>
                          <w:marRight w:val="0"/>
                          <w:marTop w:val="0"/>
                          <w:marBottom w:val="0"/>
                          <w:divBdr>
                            <w:top w:val="none" w:sz="0" w:space="0" w:color="auto"/>
                            <w:left w:val="single" w:sz="6" w:space="0" w:color="CCCCCC"/>
                            <w:bottom w:val="single" w:sz="6" w:space="0" w:color="CCCCCC"/>
                            <w:right w:val="single" w:sz="6" w:space="0" w:color="CCCCCC"/>
                          </w:divBdr>
                        </w:div>
                      </w:divsChild>
                    </w:div>
                  </w:divsChild>
                </w:div>
                <w:div w:id="408233508">
                  <w:marLeft w:val="0"/>
                  <w:marRight w:val="0"/>
                  <w:marTop w:val="75"/>
                  <w:marBottom w:val="0"/>
                  <w:divBdr>
                    <w:top w:val="none" w:sz="0" w:space="0" w:color="auto"/>
                    <w:left w:val="none" w:sz="0" w:space="0" w:color="auto"/>
                    <w:bottom w:val="none" w:sz="0" w:space="0" w:color="auto"/>
                    <w:right w:val="none" w:sz="0" w:space="0" w:color="auto"/>
                  </w:divBdr>
                </w:div>
              </w:divsChild>
            </w:div>
            <w:div w:id="461656534">
              <w:marLeft w:val="0"/>
              <w:marRight w:val="0"/>
              <w:marTop w:val="210"/>
              <w:marBottom w:val="210"/>
              <w:divBdr>
                <w:top w:val="none" w:sz="0" w:space="0" w:color="auto"/>
                <w:left w:val="none" w:sz="0" w:space="0" w:color="auto"/>
                <w:bottom w:val="none" w:sz="0" w:space="0" w:color="auto"/>
                <w:right w:val="none" w:sz="0" w:space="0" w:color="auto"/>
              </w:divBdr>
            </w:div>
            <w:div w:id="341977674">
              <w:marLeft w:val="0"/>
              <w:marRight w:val="0"/>
              <w:marTop w:val="210"/>
              <w:marBottom w:val="210"/>
              <w:divBdr>
                <w:top w:val="none" w:sz="0" w:space="0" w:color="auto"/>
                <w:left w:val="none" w:sz="0" w:space="0" w:color="auto"/>
                <w:bottom w:val="none" w:sz="0" w:space="0" w:color="auto"/>
                <w:right w:val="none" w:sz="0" w:space="0" w:color="auto"/>
              </w:divBdr>
            </w:div>
            <w:div w:id="1621952272">
              <w:marLeft w:val="0"/>
              <w:marRight w:val="0"/>
              <w:marTop w:val="210"/>
              <w:marBottom w:val="210"/>
              <w:divBdr>
                <w:top w:val="none" w:sz="0" w:space="0" w:color="auto"/>
                <w:left w:val="none" w:sz="0" w:space="0" w:color="auto"/>
                <w:bottom w:val="none" w:sz="0" w:space="0" w:color="auto"/>
                <w:right w:val="none" w:sz="0" w:space="0" w:color="auto"/>
              </w:divBdr>
            </w:div>
            <w:div w:id="2072580067">
              <w:marLeft w:val="0"/>
              <w:marRight w:val="0"/>
              <w:marTop w:val="210"/>
              <w:marBottom w:val="210"/>
              <w:divBdr>
                <w:top w:val="none" w:sz="0" w:space="0" w:color="auto"/>
                <w:left w:val="none" w:sz="0" w:space="0" w:color="auto"/>
                <w:bottom w:val="none" w:sz="0" w:space="0" w:color="auto"/>
                <w:right w:val="none" w:sz="0" w:space="0" w:color="auto"/>
              </w:divBdr>
              <w:divsChild>
                <w:div w:id="1957445373">
                  <w:marLeft w:val="0"/>
                  <w:marRight w:val="0"/>
                  <w:marTop w:val="0"/>
                  <w:marBottom w:val="0"/>
                  <w:divBdr>
                    <w:top w:val="none" w:sz="0" w:space="0" w:color="auto"/>
                    <w:left w:val="none" w:sz="0" w:space="0" w:color="auto"/>
                    <w:bottom w:val="none" w:sz="0" w:space="0" w:color="auto"/>
                    <w:right w:val="none" w:sz="0" w:space="0" w:color="auto"/>
                  </w:divBdr>
                  <w:divsChild>
                    <w:div w:id="1524394815">
                      <w:marLeft w:val="0"/>
                      <w:marRight w:val="0"/>
                      <w:marTop w:val="0"/>
                      <w:marBottom w:val="0"/>
                      <w:divBdr>
                        <w:top w:val="none" w:sz="0" w:space="0" w:color="auto"/>
                        <w:left w:val="none" w:sz="0" w:space="0" w:color="auto"/>
                        <w:bottom w:val="none" w:sz="0" w:space="0" w:color="auto"/>
                        <w:right w:val="none" w:sz="0" w:space="0" w:color="auto"/>
                      </w:divBdr>
                      <w:divsChild>
                        <w:div w:id="33431053">
                          <w:marLeft w:val="0"/>
                          <w:marRight w:val="0"/>
                          <w:marTop w:val="0"/>
                          <w:marBottom w:val="0"/>
                          <w:divBdr>
                            <w:top w:val="none" w:sz="0" w:space="0" w:color="auto"/>
                            <w:left w:val="single" w:sz="6" w:space="0" w:color="CCCCCC"/>
                            <w:bottom w:val="single" w:sz="6" w:space="0" w:color="CCCCCC"/>
                            <w:right w:val="single" w:sz="6" w:space="0" w:color="CCCCCC"/>
                          </w:divBdr>
                        </w:div>
                      </w:divsChild>
                    </w:div>
                  </w:divsChild>
                </w:div>
              </w:divsChild>
            </w:div>
            <w:div w:id="1251163409">
              <w:marLeft w:val="0"/>
              <w:marRight w:val="0"/>
              <w:marTop w:val="210"/>
              <w:marBottom w:val="210"/>
              <w:divBdr>
                <w:top w:val="none" w:sz="0" w:space="0" w:color="auto"/>
                <w:left w:val="none" w:sz="0" w:space="0" w:color="auto"/>
                <w:bottom w:val="none" w:sz="0" w:space="0" w:color="auto"/>
                <w:right w:val="none" w:sz="0" w:space="0" w:color="auto"/>
              </w:divBdr>
              <w:divsChild>
                <w:div w:id="651251963">
                  <w:marLeft w:val="0"/>
                  <w:marRight w:val="0"/>
                  <w:marTop w:val="0"/>
                  <w:marBottom w:val="0"/>
                  <w:divBdr>
                    <w:top w:val="none" w:sz="0" w:space="0" w:color="auto"/>
                    <w:left w:val="none" w:sz="0" w:space="0" w:color="auto"/>
                    <w:bottom w:val="none" w:sz="0" w:space="0" w:color="auto"/>
                    <w:right w:val="none" w:sz="0" w:space="0" w:color="auto"/>
                  </w:divBdr>
                  <w:divsChild>
                    <w:div w:id="826900173">
                      <w:marLeft w:val="0"/>
                      <w:marRight w:val="0"/>
                      <w:marTop w:val="0"/>
                      <w:marBottom w:val="0"/>
                      <w:divBdr>
                        <w:top w:val="none" w:sz="0" w:space="0" w:color="auto"/>
                        <w:left w:val="none" w:sz="0" w:space="0" w:color="auto"/>
                        <w:bottom w:val="none" w:sz="0" w:space="0" w:color="auto"/>
                        <w:right w:val="none" w:sz="0" w:space="0" w:color="auto"/>
                      </w:divBdr>
                      <w:divsChild>
                        <w:div w:id="5597649">
                          <w:marLeft w:val="0"/>
                          <w:marRight w:val="0"/>
                          <w:marTop w:val="0"/>
                          <w:marBottom w:val="0"/>
                          <w:divBdr>
                            <w:top w:val="none" w:sz="0" w:space="0" w:color="auto"/>
                            <w:left w:val="single" w:sz="6" w:space="0" w:color="CCCCCC"/>
                            <w:bottom w:val="single" w:sz="6" w:space="0" w:color="CCCCCC"/>
                            <w:right w:val="single" w:sz="6" w:space="0" w:color="CCCCCC"/>
                          </w:divBdr>
                        </w:div>
                      </w:divsChild>
                    </w:div>
                  </w:divsChild>
                </w:div>
              </w:divsChild>
            </w:div>
          </w:divsChild>
        </w:div>
      </w:divsChild>
    </w:div>
    <w:div w:id="1107653876">
      <w:bodyDiv w:val="1"/>
      <w:marLeft w:val="0"/>
      <w:marRight w:val="0"/>
      <w:marTop w:val="0"/>
      <w:marBottom w:val="0"/>
      <w:divBdr>
        <w:top w:val="none" w:sz="0" w:space="0" w:color="auto"/>
        <w:left w:val="none" w:sz="0" w:space="0" w:color="auto"/>
        <w:bottom w:val="none" w:sz="0" w:space="0" w:color="auto"/>
        <w:right w:val="none" w:sz="0" w:space="0" w:color="auto"/>
      </w:divBdr>
    </w:div>
    <w:div w:id="1184709149">
      <w:bodyDiv w:val="1"/>
      <w:marLeft w:val="0"/>
      <w:marRight w:val="0"/>
      <w:marTop w:val="0"/>
      <w:marBottom w:val="0"/>
      <w:divBdr>
        <w:top w:val="none" w:sz="0" w:space="0" w:color="auto"/>
        <w:left w:val="none" w:sz="0" w:space="0" w:color="auto"/>
        <w:bottom w:val="none" w:sz="0" w:space="0" w:color="auto"/>
        <w:right w:val="none" w:sz="0" w:space="0" w:color="auto"/>
      </w:divBdr>
    </w:div>
    <w:div w:id="1190530946">
      <w:bodyDiv w:val="1"/>
      <w:marLeft w:val="0"/>
      <w:marRight w:val="0"/>
      <w:marTop w:val="0"/>
      <w:marBottom w:val="0"/>
      <w:divBdr>
        <w:top w:val="none" w:sz="0" w:space="0" w:color="auto"/>
        <w:left w:val="none" w:sz="0" w:space="0" w:color="auto"/>
        <w:bottom w:val="none" w:sz="0" w:space="0" w:color="auto"/>
        <w:right w:val="none" w:sz="0" w:space="0" w:color="auto"/>
      </w:divBdr>
      <w:divsChild>
        <w:div w:id="1954483004">
          <w:marLeft w:val="0"/>
          <w:marRight w:val="0"/>
          <w:marTop w:val="0"/>
          <w:marBottom w:val="0"/>
          <w:divBdr>
            <w:top w:val="none" w:sz="0" w:space="0" w:color="auto"/>
            <w:left w:val="none" w:sz="0" w:space="0" w:color="auto"/>
            <w:bottom w:val="none" w:sz="0" w:space="0" w:color="auto"/>
            <w:right w:val="none" w:sz="0" w:space="0" w:color="auto"/>
          </w:divBdr>
        </w:div>
        <w:div w:id="2093236103">
          <w:marLeft w:val="0"/>
          <w:marRight w:val="0"/>
          <w:marTop w:val="75"/>
          <w:marBottom w:val="0"/>
          <w:divBdr>
            <w:top w:val="none" w:sz="0" w:space="0" w:color="auto"/>
            <w:left w:val="none" w:sz="0" w:space="0" w:color="auto"/>
            <w:bottom w:val="none" w:sz="0" w:space="0" w:color="auto"/>
            <w:right w:val="none" w:sz="0" w:space="0" w:color="auto"/>
          </w:divBdr>
        </w:div>
      </w:divsChild>
    </w:div>
    <w:div w:id="1709405375">
      <w:bodyDiv w:val="1"/>
      <w:marLeft w:val="0"/>
      <w:marRight w:val="0"/>
      <w:marTop w:val="0"/>
      <w:marBottom w:val="0"/>
      <w:divBdr>
        <w:top w:val="none" w:sz="0" w:space="0" w:color="auto"/>
        <w:left w:val="none" w:sz="0" w:space="0" w:color="auto"/>
        <w:bottom w:val="none" w:sz="0" w:space="0" w:color="auto"/>
        <w:right w:val="none" w:sz="0" w:space="0" w:color="auto"/>
      </w:divBdr>
      <w:divsChild>
        <w:div w:id="733546428">
          <w:marLeft w:val="0"/>
          <w:marRight w:val="0"/>
          <w:marTop w:val="0"/>
          <w:marBottom w:val="0"/>
          <w:divBdr>
            <w:top w:val="none" w:sz="0" w:space="0" w:color="auto"/>
            <w:left w:val="none" w:sz="0" w:space="0" w:color="auto"/>
            <w:bottom w:val="none" w:sz="0" w:space="0" w:color="auto"/>
            <w:right w:val="none" w:sz="0" w:space="0" w:color="auto"/>
          </w:divBdr>
        </w:div>
        <w:div w:id="1321890820">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alliaweb.nl/getmedia/02b81c30-d9be-4c51-83bf-deb1260ccf7b/Kwaliteitskader_web-240620.pdf"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palliaweb.nl/getmedia/02b81c30-d9be-4c51-83bf-deb1260ccf7b/Kwaliteitskader_web-240620.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stichtingpznl.sharepoint.com/sites/CommunicatiePZNL/Templates/PZNL/Simpel%20document%20Sjabloon%20PZNL.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3763B73F22584AB5A2AF25F041D1BD" ma:contentTypeVersion="36" ma:contentTypeDescription="Een nieuw document maken." ma:contentTypeScope="" ma:versionID="0810a55993c36299b6dd80b79102cb4e">
  <xsd:schema xmlns:xsd="http://www.w3.org/2001/XMLSchema" xmlns:xs="http://www.w3.org/2001/XMLSchema" xmlns:p="http://schemas.microsoft.com/office/2006/metadata/properties" xmlns:ns2="5ee793ce-b4f6-48ff-9477-5224ee155f53" xmlns:ns3="fcea12e1-7c05-496d-84c3-9efa35a0546f" xmlns:ns4="5e4215e3-6db5-443b-87f1-780260bc32d6" xmlns:ns5="a0e590f3-5dac-42ba-b68a-d752b5c0f50e" targetNamespace="http://schemas.microsoft.com/office/2006/metadata/properties" ma:root="true" ma:fieldsID="40daf74b193446c6e9e01d28c8a03038" ns2:_="" ns3:_="" ns4:_="" ns5:_="">
    <xsd:import namespace="5ee793ce-b4f6-48ff-9477-5224ee155f53"/>
    <xsd:import namespace="fcea12e1-7c05-496d-84c3-9efa35a0546f"/>
    <xsd:import namespace="5e4215e3-6db5-443b-87f1-780260bc32d6"/>
    <xsd:import namespace="a0e590f3-5dac-42ba-b68a-d752b5c0f5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4:lcf76f155ced4ddcb4097134ff3c332f" minOccurs="0"/>
                <xsd:element ref="ns5:TaxCatchAll" minOccurs="0"/>
                <xsd:element ref="ns4:MediaServiceDateTaken" minOccurs="0"/>
                <xsd:element ref="ns4:MediaServiceLocation" minOccurs="0"/>
                <xsd:element ref="ns4:MediaLengthInSeconds" minOccurs="0"/>
                <xsd:element ref="ns4:MediaServiceObjectDetectorVersion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e793ce-b4f6-48ff-9477-5224ee155f5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description="" ma:internalName="MediaServiceAutoTags" ma:readOnly="true">
      <xsd:simpleType>
        <xsd:restriction base="dms:Text"/>
      </xsd:simpleType>
    </xsd:element>
    <xsd:element name="MediaServiceOCR" ma:index="11" nillable="true" ma:displayName="Extracted Text" ma:description="" ma:internalName="MediaServiceOCR" ma:readOnly="true">
      <xsd:simpleType>
        <xsd:restriction base="dms:Note">
          <xsd:maxLength value="255"/>
        </xsd:restriction>
      </xsd:simpleType>
    </xsd:element>
    <xsd:element name="MediaServiceGenerationTime" ma:index="12" nillable="true" ma:displayName="MediaServiceGenerationTime" ma:description="" ma:hidden="true" ma:internalName="MediaServiceGenerationTime" ma:readOnly="true">
      <xsd:simpleType>
        <xsd:restriction base="dms:Text"/>
      </xsd:simpleType>
    </xsd:element>
    <xsd:element name="MediaServiceEventHashCode" ma:index="13" nillable="true" ma:displayName="MediaServiceEventHashCode" ma:description="" ma:hidden="true" ma:internalName="MediaServiceEventHashCode" ma:readOnly="true">
      <xsd:simpleType>
        <xsd:restriction base="dms:Text"/>
      </xsd:simpleType>
    </xsd:element>
    <xsd:element name="MediaServiceAutoKeyPoints" ma:index="14" nillable="true" ma:displayName="MediaServiceAutoKeyPoints" ma:description="" ma:hidden="true" ma:internalName="MediaServiceAutoKeyPoints" ma:readOnly="true">
      <xsd:simpleType>
        <xsd:restriction base="dms:Note"/>
      </xsd:simpleType>
    </xsd:element>
    <xsd:element name="MediaServiceKeyPoints" ma:index="15" nillable="true" ma:displayName="KeyPoints" ma:description=""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ea12e1-7c05-496d-84c3-9efa35a0546f" elementFormDefault="qualified">
    <xsd:import namespace="http://schemas.microsoft.com/office/2006/documentManagement/types"/>
    <xsd:import namespace="http://schemas.microsoft.com/office/infopath/2007/PartnerControls"/>
    <xsd:element name="SharedWithUsers" ma:index="16"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4215e3-6db5-443b-87f1-780260bc32d6" elementFormDefault="qualified">
    <xsd:import namespace="http://schemas.microsoft.com/office/2006/documentManagement/types"/>
    <xsd:import namespace="http://schemas.microsoft.com/office/infopath/2007/PartnerControls"/>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ae85c744-a3ab-4f2a-b737-a5cb63f0a78a"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description="" ma:hidden="true" ma:internalName="MediaServiceDateTaken" ma:readOnly="true">
      <xsd:simpleType>
        <xsd:restriction base="dms:Text"/>
      </xsd:simpleType>
    </xsd:element>
    <xsd:element name="MediaServiceLocation" ma:index="22" nillable="true" ma:displayName="Location" ma:description="" ma:internalName="MediaServiceLocation" ma:readOnly="true">
      <xsd:simpleType>
        <xsd:restriction base="dms:Text"/>
      </xsd:simpleType>
    </xsd:element>
    <xsd:element name="MediaLengthInSeconds" ma:index="23" nillable="true" ma:displayName="MediaLengthInSeconds" ma:description=""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description=""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e590f3-5dac-42ba-b68a-d752b5c0f50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21c341f-a3ff-4d25-a3d9-512e245c1d2e}" ma:internalName="TaxCatchAll" ma:showField="CatchAllData" ma:web="a0e590f3-5dac-42ba-b68a-d752b5c0f5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0e590f3-5dac-42ba-b68a-d752b5c0f50e" xsi:nil="true"/>
    <lcf76f155ced4ddcb4097134ff3c332f xmlns="5e4215e3-6db5-443b-87f1-780260bc32d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31AFF1-0C0D-46DE-B200-307943ADC20A}"/>
</file>

<file path=customXml/itemProps2.xml><?xml version="1.0" encoding="utf-8"?>
<ds:datastoreItem xmlns:ds="http://schemas.openxmlformats.org/officeDocument/2006/customXml" ds:itemID="{D51A3A7B-317E-4EFA-A91C-2E1DE292942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8D7E08-BF66-4E6C-A971-10FB3CF842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Simpel%20document%20Sjabloon%20PZNL</Template>
  <TotalTime>33</TotalTime>
  <Pages>6</Pages>
  <Words>732</Words>
  <Characters>4030</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Jorine Grafisch Ontwerp</Company>
  <LinksUpToDate>false</LinksUpToDate>
  <CharactersWithSpaces>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Veenvliet</dc:creator>
  <cp:keywords/>
  <dc:description/>
  <cp:lastModifiedBy>Charlotte Veenvliet</cp:lastModifiedBy>
  <cp:revision>2</cp:revision>
  <dcterms:created xsi:type="dcterms:W3CDTF">2025-07-23T12:12:00Z</dcterms:created>
  <dcterms:modified xsi:type="dcterms:W3CDTF">2025-07-23T12:45:00Z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0x010100D33763B73F22584AB5A2AF25F041D1BD</vt:lpwstr>
  </property>
  <property fmtid="{D5CDD505-2E9C-101B-9397-08002B2CF9AE}" pid="3" name="MediaServiceImageTags">
    <vt:lpwstr/>
  </property>
</Properties>
</file>